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BACC" w14:textId="6D1174B0" w:rsidR="005C79B0" w:rsidRPr="000850B5" w:rsidRDefault="005C79B0" w:rsidP="005C79B0">
      <w:pPr>
        <w:tabs>
          <w:tab w:val="right" w:pos="9922"/>
        </w:tabs>
        <w:rPr>
          <w:rFonts w:ascii="Courier New" w:hAnsi="Courier New" w:cs="Courier New"/>
          <w:bCs/>
          <w:sz w:val="20"/>
          <w:lang w:val="fr-FR"/>
        </w:rPr>
      </w:pPr>
      <w:r>
        <w:rPr>
          <w:noProof/>
          <w:szCs w:val="24"/>
        </w:rPr>
        <w:drawing>
          <wp:anchor distT="0" distB="0" distL="114300" distR="114300" simplePos="0" relativeHeight="251641856" behindDoc="0" locked="0" layoutInCell="1" allowOverlap="1" wp14:anchorId="004AA27A" wp14:editId="0066B2FC">
            <wp:simplePos x="0" y="0"/>
            <wp:positionH relativeFrom="column">
              <wp:posOffset>-503010</wp:posOffset>
            </wp:positionH>
            <wp:positionV relativeFrom="paragraph">
              <wp:posOffset>192405</wp:posOffset>
            </wp:positionV>
            <wp:extent cx="1226185" cy="1089025"/>
            <wp:effectExtent l="0" t="0" r="0" b="0"/>
            <wp:wrapNone/>
            <wp:docPr id="29" name="Picture 29" descr="C:\Users\mcnaneyl\AppData\Local\Microsoft\Windows\Temporary Internet Files\Content.Word\Be Wise Logo 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naneyl\AppData\Local\Microsoft\Windows\Temporary Internet Files\Content.Word\Be Wise Logo co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185" cy="108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21F5D" w14:textId="00AC5D05" w:rsidR="005C79B0" w:rsidRPr="001645CF" w:rsidRDefault="005C79B0" w:rsidP="005C79B0">
      <w:pPr>
        <w:pStyle w:val="Heading2"/>
        <w:jc w:val="right"/>
        <w:rPr>
          <w:sz w:val="24"/>
          <w:szCs w:val="24"/>
        </w:rPr>
      </w:pPr>
    </w:p>
    <w:p w14:paraId="1CFA2B59" w14:textId="26A6EE52" w:rsidR="005C79B0" w:rsidRPr="001645CF" w:rsidRDefault="005C79B0" w:rsidP="005C79B0">
      <w:pPr>
        <w:pStyle w:val="Heading2"/>
        <w:jc w:val="right"/>
        <w:rPr>
          <w:bCs w:val="0"/>
          <w:sz w:val="24"/>
          <w:szCs w:val="24"/>
        </w:rPr>
      </w:pPr>
    </w:p>
    <w:p w14:paraId="445DB2C6" w14:textId="77777777" w:rsidR="005C79B0" w:rsidRDefault="005C79B0" w:rsidP="005C79B0">
      <w:pPr>
        <w:rPr>
          <w:szCs w:val="24"/>
        </w:rPr>
      </w:pPr>
    </w:p>
    <w:p w14:paraId="59A02DAB" w14:textId="77777777" w:rsidR="005C79B0" w:rsidRDefault="005C79B0" w:rsidP="005C79B0">
      <w:pPr>
        <w:rPr>
          <w:szCs w:val="24"/>
        </w:rPr>
      </w:pPr>
      <w:r w:rsidRPr="003467E2">
        <w:rPr>
          <w:rFonts w:ascii="Courier New" w:hAnsi="Courier New" w:cs="Courier New"/>
          <w:bCs/>
          <w:noProof/>
          <w:sz w:val="20"/>
          <w:lang w:eastAsia="en-GB"/>
        </w:rPr>
        <mc:AlternateContent>
          <mc:Choice Requires="wps">
            <w:drawing>
              <wp:anchor distT="45720" distB="45720" distL="114300" distR="114300" simplePos="0" relativeHeight="251638784" behindDoc="1" locked="0" layoutInCell="1" allowOverlap="1" wp14:anchorId="22AA8E8F" wp14:editId="042BC331">
                <wp:simplePos x="0" y="0"/>
                <wp:positionH relativeFrom="column">
                  <wp:posOffset>3375660</wp:posOffset>
                </wp:positionH>
                <wp:positionV relativeFrom="paragraph">
                  <wp:posOffset>168275</wp:posOffset>
                </wp:positionV>
                <wp:extent cx="2921000" cy="13271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1327150"/>
                        </a:xfrm>
                        <a:prstGeom prst="rect">
                          <a:avLst/>
                        </a:prstGeom>
                        <a:noFill/>
                        <a:ln w="9525">
                          <a:noFill/>
                          <a:miter lim="800000"/>
                          <a:headEnd/>
                          <a:tailEnd/>
                        </a:ln>
                      </wps:spPr>
                      <wps:txbx>
                        <w:txbxContent>
                          <w:p w14:paraId="51E8FF39"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Immunisation &amp; Vaccination Service</w:t>
                            </w:r>
                          </w:p>
                          <w:p w14:paraId="72940AD7"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Community Health &amp; Wellbeing</w:t>
                            </w:r>
                          </w:p>
                          <w:p w14:paraId="3470D1D8"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 xml:space="preserve"> </w:t>
                            </w:r>
                            <w:r>
                              <w:rPr>
                                <w:rFonts w:ascii="Arial" w:hAnsi="Arial" w:cs="Arial"/>
                                <w:b/>
                                <w:szCs w:val="24"/>
                              </w:rPr>
                              <w:t>Wayside House</w:t>
                            </w:r>
                            <w:r w:rsidRPr="00D42D93">
                              <w:rPr>
                                <w:rFonts w:ascii="Arial" w:hAnsi="Arial" w:cs="Arial"/>
                                <w:b/>
                                <w:szCs w:val="24"/>
                              </w:rPr>
                              <w:t xml:space="preserve"> </w:t>
                            </w:r>
                          </w:p>
                          <w:p w14:paraId="672F0922" w14:textId="77777777" w:rsidR="005C79B0" w:rsidRPr="00D42D93" w:rsidRDefault="005C79B0" w:rsidP="005C79B0">
                            <w:pPr>
                              <w:pStyle w:val="NoSpacing"/>
                              <w:jc w:val="right"/>
                              <w:rPr>
                                <w:rFonts w:ascii="Arial" w:hAnsi="Arial" w:cs="Arial"/>
                                <w:b/>
                                <w:szCs w:val="24"/>
                              </w:rPr>
                            </w:pPr>
                            <w:r>
                              <w:rPr>
                                <w:rFonts w:ascii="Arial" w:hAnsi="Arial" w:cs="Arial"/>
                                <w:b/>
                                <w:szCs w:val="24"/>
                              </w:rPr>
                              <w:t>Wilsons Lane</w:t>
                            </w:r>
                          </w:p>
                          <w:p w14:paraId="127E4A00"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Coventry</w:t>
                            </w:r>
                          </w:p>
                          <w:p w14:paraId="11E9A404"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 xml:space="preserve">    CV</w:t>
                            </w:r>
                            <w:r>
                              <w:rPr>
                                <w:rFonts w:ascii="Arial" w:hAnsi="Arial" w:cs="Arial"/>
                                <w:b/>
                                <w:szCs w:val="24"/>
                              </w:rPr>
                              <w:t>6</w:t>
                            </w:r>
                            <w:r w:rsidRPr="00D42D93">
                              <w:rPr>
                                <w:rFonts w:ascii="Arial" w:hAnsi="Arial" w:cs="Arial"/>
                                <w:b/>
                                <w:szCs w:val="24"/>
                              </w:rPr>
                              <w:t xml:space="preserve"> </w:t>
                            </w:r>
                            <w:r>
                              <w:rPr>
                                <w:rFonts w:ascii="Arial" w:hAnsi="Arial" w:cs="Arial"/>
                                <w:b/>
                                <w:szCs w:val="24"/>
                              </w:rPr>
                              <w:t>6NY</w:t>
                            </w:r>
                          </w:p>
                          <w:p w14:paraId="4B45E1E7" w14:textId="77777777" w:rsidR="005C79B0" w:rsidRPr="00D42D93" w:rsidRDefault="005C79B0" w:rsidP="005C79B0">
                            <w:pPr>
                              <w:pStyle w:val="NoSpacing"/>
                              <w:rPr>
                                <w:rFonts w:ascii="Arial" w:hAnsi="Arial" w:cs="Arial"/>
                                <w:b/>
                                <w:szCs w:val="24"/>
                              </w:rPr>
                            </w:pPr>
                            <w:r w:rsidRPr="00D42D93">
                              <w:rPr>
                                <w:rFonts w:ascii="Arial" w:hAnsi="Arial" w:cs="Arial"/>
                                <w:b/>
                                <w:szCs w:val="24"/>
                              </w:rPr>
                              <w:t xml:space="preserve">          </w:t>
                            </w:r>
                            <w:r w:rsidRPr="00D42D93">
                              <w:rPr>
                                <w:rFonts w:ascii="Arial" w:hAnsi="Arial" w:cs="Arial"/>
                                <w:b/>
                                <w:szCs w:val="24"/>
                              </w:rPr>
                              <w:tab/>
                            </w:r>
                            <w:r>
                              <w:rPr>
                                <w:rFonts w:ascii="Arial" w:hAnsi="Arial" w:cs="Arial"/>
                                <w:b/>
                                <w:szCs w:val="24"/>
                              </w:rPr>
                              <w:t xml:space="preserve">                </w:t>
                            </w:r>
                          </w:p>
                          <w:p w14:paraId="52F83A73" w14:textId="77777777" w:rsidR="005C79B0" w:rsidRPr="003467E2" w:rsidRDefault="005C79B0" w:rsidP="005C79B0">
                            <w:pPr>
                              <w:pStyle w:val="NoSpacing"/>
                              <w:jc w:val="right"/>
                              <w:rPr>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AA8E8F" id="_x0000_t202" coordsize="21600,21600" o:spt="202" path="m,l,21600r21600,l21600,xe">
                <v:stroke joinstyle="miter"/>
                <v:path gradientshapeok="t" o:connecttype="rect"/>
              </v:shapetype>
              <v:shape id="Text Box 2" o:spid="_x0000_s1026" type="#_x0000_t202" style="position:absolute;margin-left:265.8pt;margin-top:13.25pt;width:230pt;height:10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" filled="f" stroked="f">
                <v:textbox>
                  <w:txbxContent>
                    <w:p w14:paraId="51E8FF39"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Immunisation &amp; Vaccination Service</w:t>
                      </w:r>
                    </w:p>
                    <w:p w14:paraId="72940AD7"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Community Health &amp; Wellbeing</w:t>
                      </w:r>
                    </w:p>
                    <w:p w14:paraId="3470D1D8"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 xml:space="preserve"> </w:t>
                      </w:r>
                      <w:r>
                        <w:rPr>
                          <w:rFonts w:ascii="Arial" w:hAnsi="Arial" w:cs="Arial"/>
                          <w:b/>
                          <w:szCs w:val="24"/>
                        </w:rPr>
                        <w:t>Wayside House</w:t>
                      </w:r>
                      <w:r w:rsidRPr="00D42D93">
                        <w:rPr>
                          <w:rFonts w:ascii="Arial" w:hAnsi="Arial" w:cs="Arial"/>
                          <w:b/>
                          <w:szCs w:val="24"/>
                        </w:rPr>
                        <w:t xml:space="preserve"> </w:t>
                      </w:r>
                    </w:p>
                    <w:p w14:paraId="672F0922" w14:textId="77777777" w:rsidR="005C79B0" w:rsidRPr="00D42D93" w:rsidRDefault="005C79B0" w:rsidP="005C79B0">
                      <w:pPr>
                        <w:pStyle w:val="NoSpacing"/>
                        <w:jc w:val="right"/>
                        <w:rPr>
                          <w:rFonts w:ascii="Arial" w:hAnsi="Arial" w:cs="Arial"/>
                          <w:b/>
                          <w:szCs w:val="24"/>
                        </w:rPr>
                      </w:pPr>
                      <w:r>
                        <w:rPr>
                          <w:rFonts w:ascii="Arial" w:hAnsi="Arial" w:cs="Arial"/>
                          <w:b/>
                          <w:szCs w:val="24"/>
                        </w:rPr>
                        <w:t>Wilsons Lane</w:t>
                      </w:r>
                    </w:p>
                    <w:p w14:paraId="127E4A00"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Coventry</w:t>
                      </w:r>
                    </w:p>
                    <w:p w14:paraId="11E9A404" w14:textId="77777777" w:rsidR="005C79B0" w:rsidRPr="00D42D93" w:rsidRDefault="005C79B0" w:rsidP="005C79B0">
                      <w:pPr>
                        <w:pStyle w:val="NoSpacing"/>
                        <w:jc w:val="right"/>
                        <w:rPr>
                          <w:rFonts w:ascii="Arial" w:hAnsi="Arial" w:cs="Arial"/>
                          <w:b/>
                          <w:szCs w:val="24"/>
                        </w:rPr>
                      </w:pPr>
                      <w:r w:rsidRPr="00D42D93">
                        <w:rPr>
                          <w:rFonts w:ascii="Arial" w:hAnsi="Arial" w:cs="Arial"/>
                          <w:b/>
                          <w:szCs w:val="24"/>
                        </w:rPr>
                        <w:t xml:space="preserve">    CV</w:t>
                      </w:r>
                      <w:r>
                        <w:rPr>
                          <w:rFonts w:ascii="Arial" w:hAnsi="Arial" w:cs="Arial"/>
                          <w:b/>
                          <w:szCs w:val="24"/>
                        </w:rPr>
                        <w:t>6</w:t>
                      </w:r>
                      <w:r w:rsidRPr="00D42D93">
                        <w:rPr>
                          <w:rFonts w:ascii="Arial" w:hAnsi="Arial" w:cs="Arial"/>
                          <w:b/>
                          <w:szCs w:val="24"/>
                        </w:rPr>
                        <w:t xml:space="preserve"> </w:t>
                      </w:r>
                      <w:r>
                        <w:rPr>
                          <w:rFonts w:ascii="Arial" w:hAnsi="Arial" w:cs="Arial"/>
                          <w:b/>
                          <w:szCs w:val="24"/>
                        </w:rPr>
                        <w:t>6NY</w:t>
                      </w:r>
                    </w:p>
                    <w:p w14:paraId="4B45E1E7" w14:textId="77777777" w:rsidR="005C79B0" w:rsidRPr="00D42D93" w:rsidRDefault="005C79B0" w:rsidP="005C79B0">
                      <w:pPr>
                        <w:pStyle w:val="NoSpacing"/>
                        <w:rPr>
                          <w:rFonts w:ascii="Arial" w:hAnsi="Arial" w:cs="Arial"/>
                          <w:b/>
                          <w:szCs w:val="24"/>
                        </w:rPr>
                      </w:pPr>
                      <w:r w:rsidRPr="00D42D93">
                        <w:rPr>
                          <w:rFonts w:ascii="Arial" w:hAnsi="Arial" w:cs="Arial"/>
                          <w:b/>
                          <w:szCs w:val="24"/>
                        </w:rPr>
                        <w:t xml:space="preserve">          </w:t>
                      </w:r>
                      <w:r w:rsidRPr="00D42D93">
                        <w:rPr>
                          <w:rFonts w:ascii="Arial" w:hAnsi="Arial" w:cs="Arial"/>
                          <w:b/>
                          <w:szCs w:val="24"/>
                        </w:rPr>
                        <w:tab/>
                      </w:r>
                      <w:r>
                        <w:rPr>
                          <w:rFonts w:ascii="Arial" w:hAnsi="Arial" w:cs="Arial"/>
                          <w:b/>
                          <w:szCs w:val="24"/>
                        </w:rPr>
                        <w:t xml:space="preserve">                </w:t>
                      </w:r>
                    </w:p>
                    <w:p w14:paraId="52F83A73" w14:textId="77777777" w:rsidR="005C79B0" w:rsidRPr="003467E2" w:rsidRDefault="005C79B0" w:rsidP="005C79B0">
                      <w:pPr>
                        <w:pStyle w:val="NoSpacing"/>
                        <w:jc w:val="right"/>
                        <w:rPr>
                          <w:szCs w:val="24"/>
                        </w:rPr>
                      </w:pPr>
                    </w:p>
                  </w:txbxContent>
                </v:textbox>
              </v:shape>
            </w:pict>
          </mc:Fallback>
        </mc:AlternateContent>
      </w:r>
    </w:p>
    <w:p w14:paraId="7104EDDB" w14:textId="77777777" w:rsidR="005C79B0" w:rsidRPr="001645CF" w:rsidRDefault="005C79B0" w:rsidP="005C79B0">
      <w:pPr>
        <w:rPr>
          <w:szCs w:val="24"/>
        </w:rPr>
      </w:pPr>
      <w:r>
        <w:rPr>
          <w:szCs w:val="24"/>
        </w:rPr>
        <w:t xml:space="preserve"> </w:t>
      </w:r>
    </w:p>
    <w:p w14:paraId="6525EA9C" w14:textId="77777777" w:rsidR="005C79B0" w:rsidRDefault="005C79B0" w:rsidP="005C79B0">
      <w:pPr>
        <w:tabs>
          <w:tab w:val="left" w:pos="8004"/>
        </w:tabs>
        <w:rPr>
          <w:szCs w:val="24"/>
        </w:rPr>
      </w:pPr>
      <w:r>
        <w:rPr>
          <w:b/>
          <w:szCs w:val="24"/>
        </w:rPr>
        <w:br/>
      </w:r>
    </w:p>
    <w:p w14:paraId="7AA64CD8" w14:textId="657DCF38" w:rsidR="005C79B0" w:rsidRDefault="0014392B" w:rsidP="005C79B0">
      <w:pPr>
        <w:rPr>
          <w:szCs w:val="24"/>
        </w:rPr>
      </w:pPr>
      <w:r>
        <w:rPr>
          <w:szCs w:val="24"/>
        </w:rPr>
        <w:t xml:space="preserve">February </w:t>
      </w:r>
      <w:r w:rsidR="005C79B0">
        <w:rPr>
          <w:szCs w:val="24"/>
        </w:rPr>
        <w:t>202</w:t>
      </w:r>
      <w:r>
        <w:rPr>
          <w:szCs w:val="24"/>
        </w:rPr>
        <w:t>4</w:t>
      </w:r>
    </w:p>
    <w:p w14:paraId="58DEE311" w14:textId="22B82C77" w:rsidR="005C79B0" w:rsidRDefault="005C79B0" w:rsidP="005C79B0">
      <w:pPr>
        <w:rPr>
          <w:szCs w:val="24"/>
        </w:rPr>
      </w:pPr>
    </w:p>
    <w:p w14:paraId="0E8E8DB3" w14:textId="0DDED5E9" w:rsidR="0014392B" w:rsidRDefault="0014392B" w:rsidP="005C79B0">
      <w:pPr>
        <w:rPr>
          <w:szCs w:val="24"/>
        </w:rPr>
      </w:pPr>
    </w:p>
    <w:p w14:paraId="25A8E68C" w14:textId="77777777" w:rsidR="0014392B" w:rsidRPr="0014392B" w:rsidRDefault="0014392B" w:rsidP="0014392B">
      <w:pPr>
        <w:spacing w:after="200" w:line="276" w:lineRule="auto"/>
        <w:rPr>
          <w:rFonts w:eastAsiaTheme="minorHAnsi"/>
          <w:sz w:val="22"/>
          <w:szCs w:val="22"/>
        </w:rPr>
      </w:pPr>
      <w:r w:rsidRPr="0014392B">
        <w:rPr>
          <w:rFonts w:eastAsiaTheme="minorHAnsi"/>
          <w:sz w:val="22"/>
          <w:szCs w:val="22"/>
        </w:rPr>
        <w:t xml:space="preserve">Dear Parent/ Guardian </w:t>
      </w:r>
    </w:p>
    <w:p w14:paraId="5BA15582" w14:textId="54B993F9" w:rsidR="0014392B" w:rsidRPr="0014392B" w:rsidRDefault="0014392B" w:rsidP="0014392B">
      <w:pPr>
        <w:spacing w:after="200" w:line="276" w:lineRule="auto"/>
        <w:rPr>
          <w:rFonts w:asciiTheme="minorHAnsi" w:eastAsiaTheme="minorHAnsi" w:hAnsiTheme="minorHAnsi" w:cstheme="minorBidi"/>
          <w:sz w:val="22"/>
          <w:szCs w:val="22"/>
        </w:rPr>
      </w:pPr>
      <w:r w:rsidRPr="0014392B">
        <w:rPr>
          <w:rFonts w:eastAsiaTheme="minorHAnsi"/>
          <w:sz w:val="22"/>
          <w:szCs w:val="22"/>
        </w:rPr>
        <w:t xml:space="preserve">There have been an increasing number of confirmed measles cases in the West Midlands, including in Coventry </w:t>
      </w:r>
      <w:r w:rsidRPr="00082705">
        <w:rPr>
          <w:rFonts w:eastAsiaTheme="minorHAnsi"/>
          <w:sz w:val="22"/>
          <w:szCs w:val="22"/>
        </w:rPr>
        <w:t>&amp;</w:t>
      </w:r>
      <w:r w:rsidR="00082705">
        <w:rPr>
          <w:rFonts w:eastAsiaTheme="minorHAnsi"/>
          <w:sz w:val="22"/>
          <w:szCs w:val="22"/>
        </w:rPr>
        <w:t xml:space="preserve"> </w:t>
      </w:r>
      <w:r w:rsidRPr="0014392B">
        <w:rPr>
          <w:rFonts w:eastAsiaTheme="minorHAnsi"/>
          <w:sz w:val="22"/>
          <w:szCs w:val="22"/>
        </w:rPr>
        <w:t>Warwickshire. The NHS, Public Health, and Education have been working together to reduce the spread of measles.</w:t>
      </w:r>
      <w:r w:rsidRPr="0014392B">
        <w:rPr>
          <w:rFonts w:asciiTheme="minorHAnsi" w:eastAsiaTheme="minorHAnsi" w:hAnsiTheme="minorHAnsi" w:cstheme="minorBidi"/>
          <w:sz w:val="22"/>
          <w:szCs w:val="22"/>
        </w:rPr>
        <w:t xml:space="preserve"> </w:t>
      </w:r>
    </w:p>
    <w:p w14:paraId="575A5576" w14:textId="46A80535" w:rsidR="0014392B" w:rsidRPr="0014392B" w:rsidRDefault="00082705" w:rsidP="0014392B">
      <w:pPr>
        <w:spacing w:after="200" w:line="276" w:lineRule="auto"/>
        <w:rPr>
          <w:rFonts w:eastAsiaTheme="minorHAnsi"/>
          <w:sz w:val="22"/>
          <w:szCs w:val="22"/>
        </w:rPr>
      </w:pPr>
      <w:r w:rsidRPr="00082705">
        <w:rPr>
          <w:rFonts w:eastAsiaTheme="minorHAnsi"/>
          <w:sz w:val="22"/>
          <w:szCs w:val="22"/>
        </w:rPr>
        <w:t>Children are r</w:t>
      </w:r>
      <w:r w:rsidR="00AD1F22" w:rsidRPr="00082705">
        <w:rPr>
          <w:rFonts w:eastAsiaTheme="minorHAnsi"/>
          <w:sz w:val="22"/>
          <w:szCs w:val="22"/>
        </w:rPr>
        <w:t>outinely offered an MMR vaccine at the age of 1 years</w:t>
      </w:r>
      <w:r w:rsidR="00140EB6" w:rsidRPr="00082705">
        <w:rPr>
          <w:rFonts w:eastAsiaTheme="minorHAnsi"/>
          <w:sz w:val="22"/>
          <w:szCs w:val="22"/>
        </w:rPr>
        <w:t>,</w:t>
      </w:r>
      <w:r w:rsidR="00AD1F22" w:rsidRPr="00082705">
        <w:rPr>
          <w:rFonts w:eastAsiaTheme="minorHAnsi"/>
          <w:sz w:val="22"/>
          <w:szCs w:val="22"/>
        </w:rPr>
        <w:t xml:space="preserve"> and </w:t>
      </w:r>
      <w:r w:rsidRPr="00082705">
        <w:rPr>
          <w:rFonts w:eastAsiaTheme="minorHAnsi"/>
          <w:sz w:val="22"/>
          <w:szCs w:val="22"/>
        </w:rPr>
        <w:t xml:space="preserve">a pre-school booster at </w:t>
      </w:r>
      <w:r w:rsidR="00AD1F22" w:rsidRPr="00082705">
        <w:rPr>
          <w:rFonts w:eastAsiaTheme="minorHAnsi"/>
          <w:sz w:val="22"/>
          <w:szCs w:val="22"/>
        </w:rPr>
        <w:t xml:space="preserve">3 </w:t>
      </w:r>
      <w:r w:rsidRPr="00082705">
        <w:rPr>
          <w:rFonts w:eastAsiaTheme="minorHAnsi"/>
          <w:sz w:val="22"/>
          <w:szCs w:val="22"/>
        </w:rPr>
        <w:t>½</w:t>
      </w:r>
      <w:r w:rsidR="00AD1F22" w:rsidRPr="00082705">
        <w:rPr>
          <w:rFonts w:eastAsiaTheme="minorHAnsi"/>
          <w:sz w:val="22"/>
          <w:szCs w:val="22"/>
        </w:rPr>
        <w:t xml:space="preserve"> years</w:t>
      </w:r>
      <w:r w:rsidRPr="00082705">
        <w:rPr>
          <w:rFonts w:eastAsiaTheme="minorHAnsi"/>
          <w:sz w:val="22"/>
          <w:szCs w:val="22"/>
        </w:rPr>
        <w:t>.</w:t>
      </w:r>
      <w:r w:rsidR="00AD1F22">
        <w:rPr>
          <w:rFonts w:eastAsiaTheme="minorHAnsi"/>
          <w:sz w:val="22"/>
          <w:szCs w:val="22"/>
        </w:rPr>
        <w:t xml:space="preserve"> </w:t>
      </w:r>
      <w:r w:rsidR="0014392B" w:rsidRPr="0014392B">
        <w:rPr>
          <w:rFonts w:eastAsiaTheme="minorHAnsi"/>
          <w:sz w:val="22"/>
          <w:szCs w:val="22"/>
        </w:rPr>
        <w:t>The School Aged Immunisation Service (SAIS) supports in delivering and catching</w:t>
      </w:r>
      <w:r>
        <w:rPr>
          <w:rFonts w:eastAsiaTheme="minorHAnsi"/>
          <w:sz w:val="22"/>
          <w:szCs w:val="22"/>
        </w:rPr>
        <w:t>-</w:t>
      </w:r>
      <w:r w:rsidR="0014392B" w:rsidRPr="0014392B">
        <w:rPr>
          <w:rFonts w:eastAsiaTheme="minorHAnsi"/>
          <w:sz w:val="22"/>
          <w:szCs w:val="22"/>
        </w:rPr>
        <w:t>up children who may have missed one or both doses of the Measles Mumps and Rubella vaccination (MMR) when they were younger.</w:t>
      </w:r>
    </w:p>
    <w:p w14:paraId="3F8D65A9" w14:textId="1B71F091" w:rsidR="0014392B" w:rsidRPr="0014392B" w:rsidRDefault="00082705" w:rsidP="0014392B">
      <w:pPr>
        <w:spacing w:after="200" w:line="276" w:lineRule="auto"/>
        <w:rPr>
          <w:rFonts w:eastAsiaTheme="minorHAnsi"/>
          <w:sz w:val="22"/>
          <w:szCs w:val="22"/>
        </w:rPr>
      </w:pPr>
      <w:r>
        <w:rPr>
          <w:rFonts w:eastAsiaTheme="minorHAnsi"/>
          <w:sz w:val="22"/>
          <w:szCs w:val="22"/>
        </w:rPr>
        <w:t>Children in s</w:t>
      </w:r>
      <w:r w:rsidR="0014392B" w:rsidRPr="0014392B">
        <w:rPr>
          <w:rFonts w:eastAsiaTheme="minorHAnsi"/>
          <w:sz w:val="22"/>
          <w:szCs w:val="22"/>
        </w:rPr>
        <w:t xml:space="preserve">chool years 8 &amp; 9 are part of the </w:t>
      </w:r>
      <w:r w:rsidR="00AD1F22">
        <w:rPr>
          <w:rFonts w:eastAsiaTheme="minorHAnsi"/>
          <w:sz w:val="22"/>
          <w:szCs w:val="22"/>
        </w:rPr>
        <w:t xml:space="preserve">routine </w:t>
      </w:r>
      <w:r w:rsidR="0014392B" w:rsidRPr="0014392B">
        <w:rPr>
          <w:rFonts w:eastAsiaTheme="minorHAnsi"/>
          <w:sz w:val="22"/>
          <w:szCs w:val="22"/>
        </w:rPr>
        <w:t>school MMR catch-up programme</w:t>
      </w:r>
      <w:r w:rsidR="0014392B">
        <w:rPr>
          <w:rFonts w:eastAsiaTheme="minorHAnsi"/>
          <w:sz w:val="22"/>
          <w:szCs w:val="22"/>
        </w:rPr>
        <w:t xml:space="preserve">. </w:t>
      </w:r>
      <w:r w:rsidR="0014392B" w:rsidRPr="00082705">
        <w:rPr>
          <w:rFonts w:eastAsiaTheme="minorHAnsi"/>
          <w:sz w:val="22"/>
          <w:szCs w:val="22"/>
        </w:rPr>
        <w:t>Those</w:t>
      </w:r>
      <w:r w:rsidR="0014392B" w:rsidRPr="0014392B">
        <w:rPr>
          <w:rFonts w:eastAsiaTheme="minorHAnsi"/>
          <w:sz w:val="22"/>
          <w:szCs w:val="22"/>
        </w:rPr>
        <w:t xml:space="preserve"> who may have missed an MMR vaccine </w:t>
      </w:r>
      <w:r w:rsidR="00AD1F22">
        <w:rPr>
          <w:rFonts w:eastAsiaTheme="minorHAnsi"/>
          <w:sz w:val="22"/>
          <w:szCs w:val="22"/>
        </w:rPr>
        <w:t>are</w:t>
      </w:r>
      <w:r w:rsidR="0014392B" w:rsidRPr="0014392B">
        <w:rPr>
          <w:rFonts w:eastAsiaTheme="minorHAnsi"/>
          <w:sz w:val="22"/>
          <w:szCs w:val="22"/>
        </w:rPr>
        <w:t xml:space="preserve"> individually contacted. This will continue as normal until the end of the academic year.</w:t>
      </w:r>
    </w:p>
    <w:p w14:paraId="2E81DD69" w14:textId="7D26A5CA" w:rsidR="0014392B" w:rsidRPr="0014392B" w:rsidRDefault="0014392B" w:rsidP="0014392B">
      <w:pPr>
        <w:spacing w:after="200" w:line="276" w:lineRule="auto"/>
        <w:rPr>
          <w:rFonts w:eastAsiaTheme="minorHAnsi"/>
          <w:b/>
          <w:bCs/>
          <w:sz w:val="22"/>
          <w:szCs w:val="22"/>
        </w:rPr>
      </w:pPr>
      <w:r w:rsidRPr="0014392B">
        <w:rPr>
          <w:rFonts w:eastAsiaTheme="minorHAnsi"/>
          <w:b/>
          <w:bCs/>
          <w:sz w:val="22"/>
          <w:szCs w:val="22"/>
        </w:rPr>
        <w:t xml:space="preserve">To help boost protection and reduce the spread of measles, SAIS is also offering to </w:t>
      </w:r>
      <w:r w:rsidR="00AD1F22" w:rsidRPr="00AD1F22">
        <w:rPr>
          <w:rFonts w:eastAsiaTheme="minorHAnsi"/>
          <w:b/>
          <w:bCs/>
          <w:sz w:val="22"/>
          <w:szCs w:val="22"/>
        </w:rPr>
        <w:t>give</w:t>
      </w:r>
      <w:r w:rsidRPr="0014392B">
        <w:rPr>
          <w:rFonts w:eastAsiaTheme="minorHAnsi"/>
          <w:b/>
          <w:bCs/>
          <w:sz w:val="22"/>
          <w:szCs w:val="22"/>
        </w:rPr>
        <w:t xml:space="preserve"> </w:t>
      </w:r>
      <w:r w:rsidR="00AD1F22" w:rsidRPr="00AD1F22">
        <w:rPr>
          <w:rFonts w:eastAsiaTheme="minorHAnsi"/>
          <w:b/>
          <w:bCs/>
          <w:sz w:val="22"/>
          <w:szCs w:val="22"/>
        </w:rPr>
        <w:t>the MMR vaccine to those</w:t>
      </w:r>
      <w:r w:rsidRPr="0014392B">
        <w:rPr>
          <w:rFonts w:eastAsiaTheme="minorHAnsi"/>
          <w:b/>
          <w:bCs/>
          <w:sz w:val="22"/>
          <w:szCs w:val="22"/>
        </w:rPr>
        <w:t xml:space="preserve"> in school</w:t>
      </w:r>
      <w:r w:rsidR="00AD1F22" w:rsidRPr="00AD1F22">
        <w:rPr>
          <w:rFonts w:eastAsiaTheme="minorHAnsi"/>
          <w:b/>
          <w:bCs/>
          <w:sz w:val="22"/>
          <w:szCs w:val="22"/>
        </w:rPr>
        <w:t xml:space="preserve"> </w:t>
      </w:r>
      <w:r w:rsidRPr="0014392B">
        <w:rPr>
          <w:rFonts w:eastAsiaTheme="minorHAnsi"/>
          <w:b/>
          <w:bCs/>
          <w:sz w:val="22"/>
          <w:szCs w:val="22"/>
        </w:rPr>
        <w:t>years 7 to 13</w:t>
      </w:r>
      <w:r w:rsidR="00082705">
        <w:rPr>
          <w:rFonts w:eastAsiaTheme="minorHAnsi"/>
          <w:b/>
          <w:bCs/>
          <w:sz w:val="22"/>
          <w:szCs w:val="22"/>
        </w:rPr>
        <w:t>,</w:t>
      </w:r>
      <w:r w:rsidRPr="0014392B">
        <w:rPr>
          <w:rFonts w:eastAsiaTheme="minorHAnsi"/>
          <w:b/>
          <w:bCs/>
          <w:sz w:val="22"/>
          <w:szCs w:val="22"/>
        </w:rPr>
        <w:t xml:space="preserve"> who may have missed </w:t>
      </w:r>
      <w:r w:rsidR="00AD1F22" w:rsidRPr="00AD1F22">
        <w:rPr>
          <w:rFonts w:eastAsiaTheme="minorHAnsi"/>
          <w:b/>
          <w:bCs/>
          <w:sz w:val="22"/>
          <w:szCs w:val="22"/>
        </w:rPr>
        <w:t>a dose</w:t>
      </w:r>
      <w:r w:rsidRPr="0014392B">
        <w:rPr>
          <w:rFonts w:eastAsiaTheme="minorHAnsi"/>
          <w:b/>
          <w:bCs/>
          <w:sz w:val="22"/>
          <w:szCs w:val="22"/>
        </w:rPr>
        <w:t xml:space="preserve">. </w:t>
      </w:r>
    </w:p>
    <w:p w14:paraId="4717D6E4" w14:textId="13EA6C6D" w:rsidR="0014392B" w:rsidRDefault="0014392B" w:rsidP="0014392B">
      <w:pPr>
        <w:spacing w:after="200" w:line="276" w:lineRule="auto"/>
        <w:rPr>
          <w:rFonts w:eastAsiaTheme="minorHAnsi"/>
          <w:sz w:val="22"/>
          <w:szCs w:val="22"/>
        </w:rPr>
      </w:pPr>
      <w:r w:rsidRPr="00082705">
        <w:rPr>
          <w:rFonts w:eastAsiaTheme="minorHAnsi"/>
          <w:sz w:val="22"/>
          <w:szCs w:val="22"/>
        </w:rPr>
        <w:t xml:space="preserve">Please contact the team </w:t>
      </w:r>
      <w:r w:rsidR="00082705" w:rsidRPr="00082705">
        <w:rPr>
          <w:rFonts w:eastAsiaTheme="minorHAnsi"/>
          <w:sz w:val="22"/>
          <w:szCs w:val="22"/>
        </w:rPr>
        <w:t xml:space="preserve">who </w:t>
      </w:r>
      <w:r w:rsidRPr="00082705">
        <w:rPr>
          <w:rFonts w:eastAsiaTheme="minorHAnsi"/>
          <w:sz w:val="22"/>
          <w:szCs w:val="22"/>
        </w:rPr>
        <w:t>will be able to discuss the vaccination, gain consent, and advise when they will be in your child’s school.</w:t>
      </w:r>
    </w:p>
    <w:p w14:paraId="577AA435" w14:textId="07D77E51" w:rsidR="002D49B7" w:rsidRDefault="002D49B7" w:rsidP="002D49B7">
      <w:pPr>
        <w:spacing w:after="200" w:line="276" w:lineRule="auto"/>
        <w:rPr>
          <w:rStyle w:val="Hyperlink"/>
          <w:rFonts w:eastAsia="Calibri" w:cs="Times New Roman"/>
          <w:b/>
          <w:sz w:val="22"/>
          <w:szCs w:val="22"/>
        </w:rPr>
      </w:pPr>
      <w:r>
        <w:rPr>
          <w:rFonts w:eastAsiaTheme="minorHAnsi"/>
          <w:sz w:val="22"/>
          <w:szCs w:val="22"/>
        </w:rPr>
        <w:t>Coventry School Aged Immunisation Team: Tel: 02476 961422. Em</w:t>
      </w:r>
      <w:r w:rsidRPr="002D49B7">
        <w:rPr>
          <w:rFonts w:eastAsiaTheme="minorHAnsi"/>
          <w:sz w:val="22"/>
          <w:szCs w:val="22"/>
        </w:rPr>
        <w:t>ail</w:t>
      </w:r>
      <w:r w:rsidRPr="002D49B7">
        <w:rPr>
          <w:color w:val="0000FF"/>
          <w:sz w:val="22"/>
          <w:szCs w:val="22"/>
          <w:shd w:val="clear" w:color="auto" w:fill="F0F4F5"/>
        </w:rPr>
        <w:t>:</w:t>
      </w:r>
      <w:hyperlink r:id="rId12" w:history="1">
        <w:r w:rsidRPr="002D49B7">
          <w:rPr>
            <w:rStyle w:val="Hyperlink"/>
            <w:rFonts w:eastAsia="Calibri" w:cs="Times New Roman"/>
            <w:sz w:val="22"/>
            <w:szCs w:val="22"/>
          </w:rPr>
          <w:t>Bewise.Immunise@covwarkpt.nhs.uk</w:t>
        </w:r>
      </w:hyperlink>
    </w:p>
    <w:p w14:paraId="6A0F0DE1" w14:textId="77777777" w:rsidR="002D49B7" w:rsidRPr="003F66E7" w:rsidRDefault="002D49B7" w:rsidP="002D49B7">
      <w:pPr>
        <w:rPr>
          <w:rFonts w:eastAsia="Calibri" w:cs="Times New Roman"/>
          <w:b/>
          <w:color w:val="0000FF"/>
          <w:sz w:val="22"/>
          <w:szCs w:val="22"/>
        </w:rPr>
      </w:pPr>
    </w:p>
    <w:p w14:paraId="789BC92F" w14:textId="77777777" w:rsidR="0014392B" w:rsidRPr="0014392B" w:rsidRDefault="0014392B" w:rsidP="0014392B">
      <w:pPr>
        <w:spacing w:after="200" w:line="276" w:lineRule="auto"/>
        <w:rPr>
          <w:rFonts w:eastAsiaTheme="minorHAnsi"/>
          <w:sz w:val="22"/>
          <w:szCs w:val="22"/>
        </w:rPr>
      </w:pPr>
      <w:r w:rsidRPr="0014392B">
        <w:rPr>
          <w:rFonts w:eastAsiaTheme="minorHAnsi"/>
          <w:sz w:val="22"/>
          <w:szCs w:val="22"/>
        </w:rPr>
        <w:t xml:space="preserve">The MMR vaccine is the most effective way to protect your child against measles mumps and rubella, millions are given each year. Most side effects are mild and do not last long. Visit </w:t>
      </w:r>
      <w:hyperlink r:id="rId13" w:history="1">
        <w:r w:rsidRPr="0014392B">
          <w:rPr>
            <w:rFonts w:eastAsiaTheme="minorHAnsi"/>
            <w:color w:val="0000FF" w:themeColor="hyperlink"/>
            <w:sz w:val="22"/>
            <w:szCs w:val="22"/>
            <w:u w:val="single"/>
          </w:rPr>
          <w:t>https://www.nhs.uk/mmr</w:t>
        </w:r>
      </w:hyperlink>
      <w:r w:rsidRPr="0014392B">
        <w:rPr>
          <w:rFonts w:eastAsiaTheme="minorHAnsi"/>
          <w:sz w:val="22"/>
          <w:szCs w:val="22"/>
        </w:rPr>
        <w:t xml:space="preserve">  for more information about the vaccine. </w:t>
      </w:r>
    </w:p>
    <w:p w14:paraId="0B82008C" w14:textId="77777777" w:rsidR="0014392B" w:rsidRPr="0014392B" w:rsidRDefault="0014392B" w:rsidP="0014392B">
      <w:pPr>
        <w:spacing w:after="200" w:line="276" w:lineRule="auto"/>
        <w:rPr>
          <w:rFonts w:eastAsiaTheme="minorHAnsi"/>
          <w:sz w:val="22"/>
          <w:szCs w:val="22"/>
        </w:rPr>
      </w:pPr>
    </w:p>
    <w:p w14:paraId="155BA0B3" w14:textId="77777777" w:rsidR="0014392B" w:rsidRPr="0014392B" w:rsidRDefault="0014392B" w:rsidP="0014392B">
      <w:pPr>
        <w:spacing w:after="200" w:line="276" w:lineRule="auto"/>
        <w:rPr>
          <w:rFonts w:eastAsiaTheme="minorHAnsi"/>
          <w:sz w:val="22"/>
          <w:szCs w:val="22"/>
        </w:rPr>
      </w:pPr>
      <w:r w:rsidRPr="0014392B">
        <w:rPr>
          <w:rFonts w:eastAsiaTheme="minorHAnsi"/>
          <w:sz w:val="22"/>
          <w:szCs w:val="22"/>
        </w:rPr>
        <w:t xml:space="preserve">Kind Regards </w:t>
      </w:r>
    </w:p>
    <w:p w14:paraId="7730C273" w14:textId="77777777" w:rsidR="0014392B" w:rsidRPr="0014392B" w:rsidRDefault="0014392B" w:rsidP="0014392B">
      <w:pPr>
        <w:spacing w:after="200" w:line="276" w:lineRule="auto"/>
        <w:rPr>
          <w:rFonts w:eastAsiaTheme="minorHAnsi"/>
          <w:sz w:val="22"/>
          <w:szCs w:val="22"/>
        </w:rPr>
      </w:pPr>
      <w:r w:rsidRPr="0014392B">
        <w:rPr>
          <w:rFonts w:eastAsiaTheme="minorHAnsi"/>
          <w:sz w:val="22"/>
          <w:szCs w:val="22"/>
        </w:rPr>
        <w:t>School Aged Immunisation Service</w:t>
      </w:r>
    </w:p>
    <w:p w14:paraId="38C102DE" w14:textId="77777777" w:rsidR="0014392B" w:rsidRDefault="0014392B" w:rsidP="005C79B0">
      <w:pPr>
        <w:rPr>
          <w:szCs w:val="24"/>
        </w:rPr>
      </w:pPr>
    </w:p>
    <w:p w14:paraId="7CF4BF4F" w14:textId="77777777" w:rsidR="00FC066B" w:rsidRDefault="00FC066B" w:rsidP="005C79B0">
      <w:pPr>
        <w:rPr>
          <w:szCs w:val="24"/>
        </w:rPr>
      </w:pPr>
    </w:p>
    <w:p w14:paraId="3783B65D" w14:textId="7AC01D1E" w:rsidR="005C79B0" w:rsidRDefault="005C79B0" w:rsidP="005C79B0">
      <w:pPr>
        <w:shd w:val="clear" w:color="auto" w:fill="FFFFFF"/>
        <w:spacing w:line="276" w:lineRule="auto"/>
        <w:jc w:val="center"/>
        <w:rPr>
          <w:rFonts w:eastAsia="Calibri" w:cs="Times New Roman"/>
          <w:b/>
          <w:sz w:val="28"/>
          <w:szCs w:val="28"/>
        </w:rPr>
      </w:pPr>
    </w:p>
    <w:sectPr w:rsidR="005C79B0" w:rsidSect="005C79B0">
      <w:footerReference w:type="default" r:id="rId14"/>
      <w:headerReference w:type="first" r:id="rId15"/>
      <w:footerReference w:type="first" r:id="rId16"/>
      <w:pgSz w:w="11906" w:h="16838" w:code="9"/>
      <w:pgMar w:top="851" w:right="1440" w:bottom="1134" w:left="1440" w:header="709"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9BDF" w14:textId="77777777" w:rsidR="00F87375" w:rsidRDefault="00F87375">
      <w:r>
        <w:separator/>
      </w:r>
    </w:p>
  </w:endnote>
  <w:endnote w:type="continuationSeparator" w:id="0">
    <w:p w14:paraId="3FD62403" w14:textId="77777777" w:rsidR="00F87375" w:rsidRDefault="00F87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A2BCB" w14:textId="77777777" w:rsidR="00A1031D" w:rsidRDefault="008F3F0C" w:rsidP="00A1031D">
    <w:pPr>
      <w:pStyle w:val="Footer"/>
      <w:tabs>
        <w:tab w:val="clear" w:pos="4153"/>
        <w:tab w:val="clear" w:pos="8306"/>
        <w:tab w:val="left" w:pos="2235"/>
      </w:tabs>
    </w:pPr>
    <w:r>
      <w:rPr>
        <w:noProof/>
        <w:lang w:eastAsia="en-GB"/>
      </w:rPr>
      <mc:AlternateContent>
        <mc:Choice Requires="wps">
          <w:drawing>
            <wp:anchor distT="0" distB="0" distL="114300" distR="114300" simplePos="0" relativeHeight="251650048" behindDoc="0" locked="0" layoutInCell="1" allowOverlap="1" wp14:anchorId="03D1081F" wp14:editId="0531428A">
              <wp:simplePos x="0" y="0"/>
              <wp:positionH relativeFrom="column">
                <wp:posOffset>4343400</wp:posOffset>
              </wp:positionH>
              <wp:positionV relativeFrom="paragraph">
                <wp:posOffset>577215</wp:posOffset>
              </wp:positionV>
              <wp:extent cx="1866900" cy="246380"/>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1866900" cy="246380"/>
                      </a:xfrm>
                      <a:prstGeom prst="rect">
                        <a:avLst/>
                      </a:prstGeom>
                      <a:noFill/>
                      <a:ln w="6350">
                        <a:noFill/>
                      </a:ln>
                    </wps:spPr>
                    <wps:txbx>
                      <w:txbxContent>
                        <w:p w14:paraId="3AE2D3E5" w14:textId="787A2E92" w:rsidR="004E629E" w:rsidRPr="004E629E" w:rsidRDefault="004E629E" w:rsidP="004E629E">
                          <w:pPr>
                            <w:jc w:val="right"/>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D1081F" id="_x0000_t202" coordsize="21600,21600" o:spt="202" path="m,l,21600r21600,l21600,xe">
              <v:stroke joinstyle="miter"/>
              <v:path gradientshapeok="t" o:connecttype="rect"/>
            </v:shapetype>
            <v:shape id="Text Box 19" o:spid="_x0000_s1029" type="#_x0000_t202" style="position:absolute;margin-left:342pt;margin-top:45.45pt;width:147pt;height:19.4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" filled="f" stroked="f" strokeweight=".5pt">
              <v:textbox>
                <w:txbxContent>
                  <w:p w14:paraId="3AE2D3E5" w14:textId="787A2E92" w:rsidR="004E629E" w:rsidRPr="004E629E" w:rsidRDefault="004E629E" w:rsidP="004E629E">
                    <w:pPr>
                      <w:jc w:val="right"/>
                      <w:rPr>
                        <w:sz w:val="20"/>
                      </w:rPr>
                    </w:pPr>
                  </w:p>
                </w:txbxContent>
              </v:textbox>
            </v:shape>
          </w:pict>
        </mc:Fallback>
      </mc:AlternateContent>
    </w:r>
    <w:r>
      <w:rPr>
        <w:noProof/>
        <w:lang w:eastAsia="en-GB"/>
      </w:rPr>
      <mc:AlternateContent>
        <mc:Choice Requires="wps">
          <w:drawing>
            <wp:anchor distT="45720" distB="45720" distL="114300" distR="114300" simplePos="0" relativeHeight="251657216" behindDoc="0" locked="0" layoutInCell="1" allowOverlap="1" wp14:anchorId="4DD2613A" wp14:editId="1AE8D7A6">
              <wp:simplePos x="0" y="0"/>
              <wp:positionH relativeFrom="column">
                <wp:posOffset>-333375</wp:posOffset>
              </wp:positionH>
              <wp:positionV relativeFrom="paragraph">
                <wp:posOffset>577850</wp:posOffset>
              </wp:positionV>
              <wp:extent cx="2457450" cy="1404620"/>
              <wp:effectExtent l="0" t="0" r="0" b="12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404620"/>
                      </a:xfrm>
                      <a:prstGeom prst="rect">
                        <a:avLst/>
                      </a:prstGeom>
                      <a:noFill/>
                      <a:ln w="9525">
                        <a:noFill/>
                        <a:miter lim="800000"/>
                        <a:headEnd/>
                        <a:tailEnd/>
                      </a:ln>
                    </wps:spPr>
                    <wps:txbx>
                      <w:txbxContent>
                        <w:p w14:paraId="17B9ADE1" w14:textId="7C739077" w:rsidR="006C0EA4" w:rsidRPr="00754F08" w:rsidRDefault="006C0EA4" w:rsidP="006C0EA4">
                          <w:pPr>
                            <w:rPr>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D2613A" id="_x0000_s1030" type="#_x0000_t202" style="position:absolute;margin-left:-26.25pt;margin-top:45.5pt;width:193.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" filled="f" stroked="f">
              <v:textbox style="mso-fit-shape-to-text:t">
                <w:txbxContent>
                  <w:p w14:paraId="17B9ADE1" w14:textId="7C739077" w:rsidR="006C0EA4" w:rsidRPr="00754F08" w:rsidRDefault="006C0EA4" w:rsidP="006C0EA4">
                    <w:pPr>
                      <w:rPr>
                        <w:sz w:val="20"/>
                      </w:rPr>
                    </w:pPr>
                  </w:p>
                </w:txbxContent>
              </v:textbox>
              <w10:wrap type="square"/>
            </v:shape>
          </w:pict>
        </mc:Fallback>
      </mc:AlternateContent>
    </w:r>
    <w:r w:rsidR="004E629E">
      <w:rPr>
        <w:noProof/>
        <w:sz w:val="20"/>
        <w:lang w:eastAsia="en-GB"/>
      </w:rPr>
      <mc:AlternateContent>
        <mc:Choice Requires="wps">
          <w:drawing>
            <wp:anchor distT="0" distB="0" distL="114300" distR="114300" simplePos="0" relativeHeight="251667968" behindDoc="1" locked="0" layoutInCell="1" allowOverlap="1" wp14:anchorId="71A5AC28" wp14:editId="7BCA64DA">
              <wp:simplePos x="0" y="0"/>
              <wp:positionH relativeFrom="column">
                <wp:posOffset>-457200</wp:posOffset>
              </wp:positionH>
              <wp:positionV relativeFrom="paragraph">
                <wp:posOffset>574040</wp:posOffset>
              </wp:positionV>
              <wp:extent cx="6743700" cy="438150"/>
              <wp:effectExtent l="0" t="0" r="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EC4B0" w14:textId="77777777" w:rsidR="004E629E" w:rsidRDefault="004E629E" w:rsidP="004E629E">
                          <w:pPr>
                            <w:pBdr>
                              <w:bottom w:val="single" w:sz="12" w:space="1" w:color="auto"/>
                            </w:pBdr>
                            <w:rPr>
                              <w:sz w:val="20"/>
                            </w:rPr>
                          </w:pPr>
                        </w:p>
                        <w:p w14:paraId="2E0C67EF" w14:textId="77777777" w:rsidR="004E629E" w:rsidRDefault="004E629E" w:rsidP="004E629E">
                          <w:pPr>
                            <w:jc w:val="right"/>
                            <w:rPr>
                              <w:sz w:val="20"/>
                            </w:rPr>
                          </w:pPr>
                        </w:p>
                        <w:p w14:paraId="2CFC070E" w14:textId="77777777" w:rsidR="004E629E" w:rsidRDefault="004E629E" w:rsidP="004E629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5AC28" id="Text Box 3" o:spid="_x0000_s1031" type="#_x0000_t202" style="position:absolute;margin-left:-36pt;margin-top:45.2pt;width:531pt;height:34.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" stroked="f">
              <v:textbox>
                <w:txbxContent>
                  <w:p w14:paraId="273EC4B0" w14:textId="77777777" w:rsidR="004E629E" w:rsidRDefault="004E629E" w:rsidP="004E629E">
                    <w:pPr>
                      <w:pBdr>
                        <w:bottom w:val="single" w:sz="12" w:space="1" w:color="auto"/>
                      </w:pBdr>
                      <w:rPr>
                        <w:sz w:val="20"/>
                      </w:rPr>
                    </w:pPr>
                  </w:p>
                  <w:p w14:paraId="2E0C67EF" w14:textId="77777777" w:rsidR="004E629E" w:rsidRDefault="004E629E" w:rsidP="004E629E">
                    <w:pPr>
                      <w:jc w:val="right"/>
                      <w:rPr>
                        <w:sz w:val="20"/>
                      </w:rPr>
                    </w:pPr>
                  </w:p>
                  <w:p w14:paraId="2CFC070E" w14:textId="77777777" w:rsidR="004E629E" w:rsidRDefault="004E629E" w:rsidP="004E629E"/>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FC501" w14:textId="0FC188BB" w:rsidR="00A1031D" w:rsidRDefault="00A1031D" w:rsidP="00A1031D">
    <w:pPr>
      <w:pStyle w:val="Footer"/>
    </w:pPr>
    <w:r>
      <w:rPr>
        <w:noProof/>
        <w:sz w:val="20"/>
        <w:lang w:eastAsia="en-GB"/>
      </w:rPr>
      <mc:AlternateContent>
        <mc:Choice Requires="wps">
          <w:drawing>
            <wp:anchor distT="0" distB="0" distL="114300" distR="114300" simplePos="0" relativeHeight="251653632" behindDoc="0" locked="0" layoutInCell="1" allowOverlap="1" wp14:anchorId="1E8BF5CF" wp14:editId="56BCC222">
              <wp:simplePos x="0" y="0"/>
              <wp:positionH relativeFrom="column">
                <wp:posOffset>-457200</wp:posOffset>
              </wp:positionH>
              <wp:positionV relativeFrom="paragraph">
                <wp:posOffset>44450</wp:posOffset>
              </wp:positionV>
              <wp:extent cx="6743700" cy="11430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F368AC" w14:textId="77777777" w:rsidR="00A1031D" w:rsidRDefault="00A1031D" w:rsidP="00A1031D">
                          <w:pPr>
                            <w:pStyle w:val="Heading6"/>
                            <w:jc w:val="right"/>
                            <w:rPr>
                              <w:b w:val="0"/>
                              <w:bCs/>
                            </w:rPr>
                          </w:pPr>
                        </w:p>
                        <w:p w14:paraId="78036061" w14:textId="77777777" w:rsidR="00A1031D" w:rsidRDefault="00A1031D" w:rsidP="00A1031D">
                          <w:pPr>
                            <w:pStyle w:val="Heading6"/>
                            <w:jc w:val="right"/>
                            <w:rPr>
                              <w:b w:val="0"/>
                              <w:bCs/>
                            </w:rPr>
                          </w:pPr>
                          <w:proofErr w:type="spellStart"/>
                          <w:r>
                            <w:rPr>
                              <w:b w:val="0"/>
                              <w:bCs/>
                            </w:rPr>
                            <w:t>Jagtar</w:t>
                          </w:r>
                          <w:proofErr w:type="spellEnd"/>
                          <w:r>
                            <w:rPr>
                              <w:b w:val="0"/>
                              <w:bCs/>
                            </w:rPr>
                            <w:t xml:space="preserve"> Singh OBE - Chair</w:t>
                          </w:r>
                        </w:p>
                        <w:p w14:paraId="34955789" w14:textId="11E31D10" w:rsidR="00A1031D" w:rsidRDefault="00FE2DAA" w:rsidP="00A1031D">
                          <w:pPr>
                            <w:pBdr>
                              <w:bottom w:val="single" w:sz="12" w:space="1" w:color="auto"/>
                            </w:pBdr>
                            <w:jc w:val="right"/>
                            <w:rPr>
                              <w:sz w:val="20"/>
                            </w:rPr>
                          </w:pPr>
                          <w:r>
                            <w:rPr>
                              <w:sz w:val="20"/>
                            </w:rPr>
                            <w:t>Melanie Coombes</w:t>
                          </w:r>
                          <w:r w:rsidR="00A1031D">
                            <w:rPr>
                              <w:sz w:val="20"/>
                            </w:rPr>
                            <w:t xml:space="preserve"> - Chief Executive</w:t>
                          </w:r>
                        </w:p>
                        <w:p w14:paraId="604BE4A1" w14:textId="77777777" w:rsidR="00A1031D" w:rsidRDefault="00A1031D" w:rsidP="00A1031D">
                          <w:pPr>
                            <w:jc w:val="right"/>
                            <w:rPr>
                              <w:sz w:val="20"/>
                            </w:rPr>
                          </w:pPr>
                        </w:p>
                        <w:p w14:paraId="5A8EE7BA" w14:textId="77777777" w:rsidR="00A1031D" w:rsidRDefault="00A1031D" w:rsidP="00A1031D">
                          <w:pPr>
                            <w:pStyle w:val="Heading6"/>
                          </w:pPr>
                          <w:r>
                            <w:t>Coventry and Warwickshire Partnership NHS Trust</w:t>
                          </w:r>
                        </w:p>
                        <w:p w14:paraId="375CB259" w14:textId="77777777" w:rsidR="00A1031D" w:rsidRDefault="00A1031D" w:rsidP="00A1031D">
                          <w:pPr>
                            <w:jc w:val="center"/>
                            <w:rPr>
                              <w:bCs/>
                              <w:sz w:val="20"/>
                              <w:szCs w:val="24"/>
                            </w:rPr>
                          </w:pPr>
                          <w:r>
                            <w:rPr>
                              <w:bCs/>
                              <w:sz w:val="20"/>
                              <w:szCs w:val="24"/>
                            </w:rPr>
                            <w:t>Wayside House, Wilsons Lane, Coventry, CV6 6NY</w:t>
                          </w:r>
                        </w:p>
                        <w:p w14:paraId="7A32C9C2" w14:textId="77777777" w:rsidR="00A1031D" w:rsidRDefault="00A1031D" w:rsidP="00A1031D">
                          <w:pPr>
                            <w:jc w:val="center"/>
                            <w:rPr>
                              <w:sz w:val="20"/>
                              <w:szCs w:val="24"/>
                            </w:rPr>
                          </w:pPr>
                          <w:r>
                            <w:rPr>
                              <w:sz w:val="20"/>
                              <w:szCs w:val="22"/>
                            </w:rPr>
                            <w:t xml:space="preserve">Tel: 024 7636 2100 </w:t>
                          </w:r>
                          <w:r>
                            <w:rPr>
                              <w:bCs/>
                              <w:sz w:val="20"/>
                              <w:szCs w:val="22"/>
                            </w:rPr>
                            <w:t>Fax: 024 7636 8949</w:t>
                          </w:r>
                        </w:p>
                        <w:p w14:paraId="097317FB" w14:textId="77777777" w:rsidR="00A1031D" w:rsidRDefault="00A1031D" w:rsidP="00A1031D">
                          <w:pPr>
                            <w:jc w:val="center"/>
                            <w:rPr>
                              <w:sz w:val="20"/>
                              <w:szCs w:val="24"/>
                            </w:rPr>
                          </w:pPr>
                          <w:r>
                            <w:rPr>
                              <w:sz w:val="20"/>
                              <w:szCs w:val="24"/>
                            </w:rPr>
                            <w:t>www.covwarkpt.nhs.uk</w:t>
                          </w:r>
                        </w:p>
                        <w:p w14:paraId="1F6BBF71" w14:textId="77777777" w:rsidR="00A1031D" w:rsidRDefault="00A1031D" w:rsidP="00A10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BF5CF" id="_x0000_t202" coordsize="21600,21600" o:spt="202" path="m,l,21600r21600,l21600,xe">
              <v:stroke joinstyle="miter"/>
              <v:path gradientshapeok="t" o:connecttype="rect"/>
            </v:shapetype>
            <v:shape id="_x0000_s1032" type="#_x0000_t202" style="position:absolute;margin-left:-36pt;margin-top:3.5pt;width:531pt;height:9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" stroked="f">
              <v:textbox>
                <w:txbxContent>
                  <w:p w14:paraId="3FF368AC" w14:textId="77777777" w:rsidR="00A1031D" w:rsidRDefault="00A1031D" w:rsidP="00A1031D">
                    <w:pPr>
                      <w:pStyle w:val="Heading6"/>
                      <w:jc w:val="right"/>
                      <w:rPr>
                        <w:b w:val="0"/>
                        <w:bCs/>
                      </w:rPr>
                    </w:pPr>
                  </w:p>
                  <w:p w14:paraId="78036061" w14:textId="77777777" w:rsidR="00A1031D" w:rsidRDefault="00A1031D" w:rsidP="00A1031D">
                    <w:pPr>
                      <w:pStyle w:val="Heading6"/>
                      <w:jc w:val="right"/>
                      <w:rPr>
                        <w:b w:val="0"/>
                        <w:bCs/>
                      </w:rPr>
                    </w:pPr>
                    <w:r>
                      <w:rPr>
                        <w:b w:val="0"/>
                        <w:bCs/>
                      </w:rPr>
                      <w:t>Jagtar Singh OBE - Chair</w:t>
                    </w:r>
                  </w:p>
                  <w:p w14:paraId="34955789" w14:textId="11E31D10" w:rsidR="00A1031D" w:rsidRDefault="00FE2DAA" w:rsidP="00A1031D">
                    <w:pPr>
                      <w:pBdr>
                        <w:bottom w:val="single" w:sz="12" w:space="1" w:color="auto"/>
                      </w:pBdr>
                      <w:jc w:val="right"/>
                      <w:rPr>
                        <w:sz w:val="20"/>
                      </w:rPr>
                    </w:pPr>
                    <w:r>
                      <w:rPr>
                        <w:sz w:val="20"/>
                      </w:rPr>
                      <w:t>Melanie Coombes</w:t>
                    </w:r>
                    <w:r w:rsidR="00A1031D">
                      <w:rPr>
                        <w:sz w:val="20"/>
                      </w:rPr>
                      <w:t xml:space="preserve"> - Chief Executive</w:t>
                    </w:r>
                  </w:p>
                  <w:p w14:paraId="604BE4A1" w14:textId="77777777" w:rsidR="00A1031D" w:rsidRDefault="00A1031D" w:rsidP="00A1031D">
                    <w:pPr>
                      <w:jc w:val="right"/>
                      <w:rPr>
                        <w:sz w:val="20"/>
                      </w:rPr>
                    </w:pPr>
                  </w:p>
                  <w:p w14:paraId="5A8EE7BA" w14:textId="77777777" w:rsidR="00A1031D" w:rsidRDefault="00A1031D" w:rsidP="00A1031D">
                    <w:pPr>
                      <w:pStyle w:val="Heading6"/>
                    </w:pPr>
                    <w:r>
                      <w:t>Coventry and Warwickshire Partnership NHS Trust</w:t>
                    </w:r>
                  </w:p>
                  <w:p w14:paraId="375CB259" w14:textId="77777777" w:rsidR="00A1031D" w:rsidRDefault="00A1031D" w:rsidP="00A1031D">
                    <w:pPr>
                      <w:jc w:val="center"/>
                      <w:rPr>
                        <w:bCs/>
                        <w:sz w:val="20"/>
                        <w:szCs w:val="24"/>
                      </w:rPr>
                    </w:pPr>
                    <w:r>
                      <w:rPr>
                        <w:bCs/>
                        <w:sz w:val="20"/>
                        <w:szCs w:val="24"/>
                      </w:rPr>
                      <w:t>Wayside House, Wilsons Lane, Coventry, CV6 6NY</w:t>
                    </w:r>
                  </w:p>
                  <w:p w14:paraId="7A32C9C2" w14:textId="77777777" w:rsidR="00A1031D" w:rsidRDefault="00A1031D" w:rsidP="00A1031D">
                    <w:pPr>
                      <w:jc w:val="center"/>
                      <w:rPr>
                        <w:sz w:val="20"/>
                        <w:szCs w:val="24"/>
                      </w:rPr>
                    </w:pPr>
                    <w:r>
                      <w:rPr>
                        <w:sz w:val="20"/>
                        <w:szCs w:val="22"/>
                      </w:rPr>
                      <w:t xml:space="preserve">Tel: 024 7636 2100 </w:t>
                    </w:r>
                    <w:r>
                      <w:rPr>
                        <w:bCs/>
                        <w:sz w:val="20"/>
                        <w:szCs w:val="22"/>
                      </w:rPr>
                      <w:t>Fax: 024 7636 8949</w:t>
                    </w:r>
                  </w:p>
                  <w:p w14:paraId="097317FB" w14:textId="77777777" w:rsidR="00A1031D" w:rsidRDefault="00A1031D" w:rsidP="00A1031D">
                    <w:pPr>
                      <w:jc w:val="center"/>
                      <w:rPr>
                        <w:sz w:val="20"/>
                        <w:szCs w:val="24"/>
                      </w:rPr>
                    </w:pPr>
                    <w:r>
                      <w:rPr>
                        <w:sz w:val="20"/>
                        <w:szCs w:val="24"/>
                      </w:rPr>
                      <w:t>www.covwarkpt.nhs.uk</w:t>
                    </w:r>
                  </w:p>
                  <w:p w14:paraId="1F6BBF71" w14:textId="77777777" w:rsidR="00A1031D" w:rsidRDefault="00A1031D" w:rsidP="00A1031D"/>
                </w:txbxContent>
              </v:textbox>
            </v:shape>
          </w:pict>
        </mc:Fallback>
      </mc:AlternateContent>
    </w:r>
    <w:r>
      <w:t xml:space="preserve">  </w:t>
    </w:r>
  </w:p>
  <w:p w14:paraId="16E5A1B0" w14:textId="0EA72A08" w:rsidR="00A1031D" w:rsidRDefault="00FE2DAA">
    <w:pPr>
      <w:pStyle w:val="Footer"/>
    </w:pPr>
    <w:r>
      <w:rPr>
        <w:noProof/>
        <w:lang w:eastAsia="en-GB"/>
      </w:rPr>
      <mc:AlternateContent>
        <mc:Choice Requires="wps">
          <w:drawing>
            <wp:anchor distT="0" distB="0" distL="114300" distR="114300" simplePos="0" relativeHeight="251663872" behindDoc="0" locked="0" layoutInCell="1" allowOverlap="1" wp14:anchorId="239EA8C0" wp14:editId="0587B808">
              <wp:simplePos x="0" y="0"/>
              <wp:positionH relativeFrom="column">
                <wp:posOffset>-390525</wp:posOffset>
              </wp:positionH>
              <wp:positionV relativeFrom="paragraph">
                <wp:posOffset>154940</wp:posOffset>
              </wp:positionV>
              <wp:extent cx="6558915" cy="2463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6558915" cy="246380"/>
                      </a:xfrm>
                      <a:prstGeom prst="rect">
                        <a:avLst/>
                      </a:prstGeom>
                      <a:noFill/>
                      <a:ln w="6350">
                        <a:noFill/>
                      </a:ln>
                    </wps:spPr>
                    <wps:txbx>
                      <w:txbxContent>
                        <w:p w14:paraId="01034488" w14:textId="33C13C2D" w:rsidR="004E629E" w:rsidRPr="004E629E" w:rsidRDefault="004E629E" w:rsidP="004E629E">
                          <w:pPr>
                            <w:jc w:val="cente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9EA8C0" id="Text Box 12" o:spid="_x0000_s1033" type="#_x0000_t202" style="position:absolute;margin-left:-30.75pt;margin-top:12.2pt;width:516.45pt;height:19.4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" filled="f" stroked="f" strokeweight=".5pt">
              <v:textbox>
                <w:txbxContent>
                  <w:p w14:paraId="01034488" w14:textId="33C13C2D" w:rsidR="004E629E" w:rsidRPr="004E629E" w:rsidRDefault="004E629E" w:rsidP="004E629E">
                    <w:pPr>
                      <w:jc w:val="center"/>
                      <w:rPr>
                        <w:sz w:val="20"/>
                      </w:rPr>
                    </w:pPr>
                  </w:p>
                </w:txbxContent>
              </v:textbox>
            </v:shape>
          </w:pict>
        </mc:Fallback>
      </mc:AlternateContent>
    </w:r>
    <w:r w:rsidR="005B03BC">
      <w:rPr>
        <w:noProof/>
        <w:sz w:val="20"/>
        <w:lang w:eastAsia="en-GB"/>
      </w:rPr>
      <mc:AlternateContent>
        <mc:Choice Requires="wps">
          <w:drawing>
            <wp:anchor distT="0" distB="0" distL="114300" distR="114300" simplePos="0" relativeHeight="251660800" behindDoc="0" locked="0" layoutInCell="1" allowOverlap="1" wp14:anchorId="15364FD4" wp14:editId="5FA138AD">
              <wp:simplePos x="0" y="0"/>
              <wp:positionH relativeFrom="column">
                <wp:posOffset>5133975</wp:posOffset>
              </wp:positionH>
              <wp:positionV relativeFrom="paragraph">
                <wp:posOffset>503555</wp:posOffset>
              </wp:positionV>
              <wp:extent cx="1178560" cy="577850"/>
              <wp:effectExtent l="0" t="0" r="1270" b="381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8560"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CE4CB4" w14:textId="77777777" w:rsidR="00A1031D" w:rsidRDefault="00A1031D" w:rsidP="00A1031D">
                          <w:r>
                            <w:rPr>
                              <w:noProof/>
                              <w:lang w:eastAsia="en-GB"/>
                            </w:rPr>
                            <w:drawing>
                              <wp:inline distT="0" distB="0" distL="0" distR="0" wp14:anchorId="07AF9698" wp14:editId="7630E788">
                                <wp:extent cx="996315" cy="491490"/>
                                <wp:effectExtent l="0" t="0" r="0" b="3810"/>
                                <wp:docPr id="46" name="Picture 3" descr="employ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r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6315" cy="49149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364FD4" id="Text Box 6" o:spid="_x0000_s1034" type="#_x0000_t202" style="position:absolute;margin-left:404.25pt;margin-top:39.65pt;width:92.8pt;height:45.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" stroked="f">
              <v:textbox style="mso-fit-shape-to-text:t">
                <w:txbxContent>
                  <w:p w14:paraId="17CE4CB4" w14:textId="77777777" w:rsidR="00A1031D" w:rsidRDefault="00A1031D" w:rsidP="00A1031D">
                    <w:r>
                      <w:rPr>
                        <w:noProof/>
                        <w:lang w:eastAsia="en-GB"/>
                      </w:rPr>
                      <w:drawing>
                        <wp:inline distT="0" distB="0" distL="0" distR="0" wp14:anchorId="07AF9698" wp14:editId="7630E788">
                          <wp:extent cx="996315" cy="491490"/>
                          <wp:effectExtent l="0" t="0" r="0" b="3810"/>
                          <wp:docPr id="46" name="Picture 3" descr="employ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r_smal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6315" cy="491490"/>
                                  </a:xfrm>
                                  <a:prstGeom prst="rect">
                                    <a:avLst/>
                                  </a:prstGeom>
                                  <a:noFill/>
                                  <a:ln>
                                    <a:noFill/>
                                  </a:ln>
                                </pic:spPr>
                              </pic:pic>
                            </a:graphicData>
                          </a:graphic>
                        </wp:inline>
                      </w:drawing>
                    </w:r>
                  </w:p>
                </w:txbxContent>
              </v:textbox>
            </v:shape>
          </w:pict>
        </mc:Fallback>
      </mc:AlternateContent>
    </w:r>
    <w:r w:rsidR="005B03BC">
      <w:rPr>
        <w:noProof/>
        <w:sz w:val="20"/>
        <w:lang w:eastAsia="en-GB"/>
      </w:rPr>
      <mc:AlternateContent>
        <mc:Choice Requires="wps">
          <w:drawing>
            <wp:anchor distT="0" distB="0" distL="114300" distR="114300" simplePos="0" relativeHeight="251658752" behindDoc="0" locked="0" layoutInCell="1" allowOverlap="1" wp14:anchorId="47083BAF" wp14:editId="7BCE8BE7">
              <wp:simplePos x="0" y="0"/>
              <wp:positionH relativeFrom="column">
                <wp:posOffset>-333375</wp:posOffset>
              </wp:positionH>
              <wp:positionV relativeFrom="paragraph">
                <wp:posOffset>521970</wp:posOffset>
              </wp:positionV>
              <wp:extent cx="1102360" cy="491490"/>
              <wp:effectExtent l="0" t="0" r="6985"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CA8C17" w14:textId="77777777" w:rsidR="00A1031D" w:rsidRDefault="00A1031D" w:rsidP="00A1031D">
                          <w:r>
                            <w:rPr>
                              <w:noProof/>
                              <w:lang w:eastAsia="en-GB"/>
                            </w:rPr>
                            <w:drawing>
                              <wp:inline distT="0" distB="0" distL="0" distR="0" wp14:anchorId="4D2F53F3" wp14:editId="2BB481BF">
                                <wp:extent cx="914400" cy="395605"/>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3956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083BAF" id="Text Box 5" o:spid="_x0000_s1035" type="#_x0000_t202" style="position:absolute;margin-left:-26.25pt;margin-top:41.1pt;width:86.8pt;height:38.7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" stroked="f">
              <v:textbox style="mso-fit-shape-to-text:t">
                <w:txbxContent>
                  <w:p w14:paraId="10CA8C17" w14:textId="77777777" w:rsidR="00A1031D" w:rsidRDefault="00A1031D" w:rsidP="00A1031D">
                    <w:r>
                      <w:rPr>
                        <w:noProof/>
                        <w:lang w:eastAsia="en-GB"/>
                      </w:rPr>
                      <w:drawing>
                        <wp:inline distT="0" distB="0" distL="0" distR="0" wp14:anchorId="4D2F53F3" wp14:editId="2BB481BF">
                          <wp:extent cx="914400" cy="395605"/>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395605"/>
                                  </a:xfrm>
                                  <a:prstGeom prst="rect">
                                    <a:avLst/>
                                  </a:prstGeom>
                                  <a:noFill/>
                                  <a:ln>
                                    <a:noFill/>
                                  </a:ln>
                                </pic:spPr>
                              </pic:pic>
                            </a:graphicData>
                          </a:graphic>
                        </wp:inline>
                      </w:drawing>
                    </w:r>
                  </w:p>
                </w:txbxContent>
              </v:textbox>
            </v:shape>
          </w:pict>
        </mc:Fallback>
      </mc:AlternateContent>
    </w:r>
    <w:r w:rsidR="008F3F0C">
      <w:rPr>
        <w:noProof/>
        <w:lang w:eastAsia="en-GB"/>
      </w:rPr>
      <mc:AlternateContent>
        <mc:Choice Requires="wps">
          <w:drawing>
            <wp:anchor distT="45720" distB="45720" distL="114300" distR="114300" simplePos="0" relativeHeight="251665408" behindDoc="0" locked="0" layoutInCell="1" allowOverlap="1" wp14:anchorId="1573C031" wp14:editId="14A0C2BD">
              <wp:simplePos x="0" y="0"/>
              <wp:positionH relativeFrom="column">
                <wp:posOffset>-457200</wp:posOffset>
              </wp:positionH>
              <wp:positionV relativeFrom="paragraph">
                <wp:posOffset>156210</wp:posOffset>
              </wp:positionV>
              <wp:extent cx="2457450" cy="1404620"/>
              <wp:effectExtent l="0" t="0" r="0" b="12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1404620"/>
                      </a:xfrm>
                      <a:prstGeom prst="rect">
                        <a:avLst/>
                      </a:prstGeom>
                      <a:noFill/>
                      <a:ln w="9525">
                        <a:noFill/>
                        <a:miter lim="800000"/>
                        <a:headEnd/>
                        <a:tailEnd/>
                      </a:ln>
                    </wps:spPr>
                    <wps:txbx>
                      <w:txbxContent>
                        <w:p w14:paraId="4E264C56" w14:textId="77777777" w:rsidR="004E629E" w:rsidRPr="00754F08" w:rsidRDefault="004E629E" w:rsidP="004E629E">
                          <w:pPr>
                            <w:rPr>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73C031" id="_x0000_s1036" type="#_x0000_t202" style="position:absolute;margin-left:-36pt;margin-top:12.3pt;width:193.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" filled="f" stroked="f">
              <v:textbox style="mso-fit-shape-to-text:t">
                <w:txbxContent>
                  <w:p w14:paraId="4E264C56" w14:textId="77777777" w:rsidR="004E629E" w:rsidRPr="00754F08" w:rsidRDefault="004E629E" w:rsidP="004E629E">
                    <w:pPr>
                      <w:rPr>
                        <w:sz w:val="20"/>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BA025" w14:textId="77777777" w:rsidR="00F87375" w:rsidRDefault="00F87375">
      <w:r>
        <w:separator/>
      </w:r>
    </w:p>
  </w:footnote>
  <w:footnote w:type="continuationSeparator" w:id="0">
    <w:p w14:paraId="526BBC08" w14:textId="77777777" w:rsidR="00F87375" w:rsidRDefault="00F87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0EF67" w14:textId="006CF331" w:rsidR="00E36C86" w:rsidRDefault="005C79B0">
    <w:pPr>
      <w:pStyle w:val="Header"/>
    </w:pPr>
    <w:r>
      <w:rPr>
        <w:rFonts w:eastAsia="Calibri"/>
        <w:b/>
        <w:bCs/>
        <w:noProof/>
        <w:szCs w:val="24"/>
        <w:lang w:eastAsia="en-GB"/>
      </w:rPr>
      <w:drawing>
        <wp:anchor distT="0" distB="0" distL="114300" distR="114300" simplePos="0" relativeHeight="251658240" behindDoc="0" locked="0" layoutInCell="1" allowOverlap="1" wp14:anchorId="77BB1EBE" wp14:editId="48BB84E1">
          <wp:simplePos x="0" y="0"/>
          <wp:positionH relativeFrom="page">
            <wp:posOffset>455930</wp:posOffset>
          </wp:positionH>
          <wp:positionV relativeFrom="paragraph">
            <wp:posOffset>-280035</wp:posOffset>
          </wp:positionV>
          <wp:extent cx="1619250" cy="648970"/>
          <wp:effectExtent l="0" t="0" r="0" b="0"/>
          <wp:wrapThrough wrapText="bothSides">
            <wp:wrapPolygon edited="0">
              <wp:start x="1271" y="0"/>
              <wp:lineTo x="0" y="3804"/>
              <wp:lineTo x="0" y="11413"/>
              <wp:lineTo x="3812" y="20924"/>
              <wp:lineTo x="5336" y="20924"/>
              <wp:lineTo x="21346" y="17119"/>
              <wp:lineTo x="21346" y="11413"/>
              <wp:lineTo x="19567" y="10779"/>
              <wp:lineTo x="19059" y="5072"/>
              <wp:lineTo x="7878" y="0"/>
              <wp:lineTo x="1271" y="0"/>
            </wp:wrapPolygon>
          </wp:wrapThrough>
          <wp:docPr id="45" name="Picture 4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10305" t="27730" r="9816" b="26993"/>
                  <a:stretch/>
                </pic:blipFill>
                <pic:spPr bwMode="auto">
                  <a:xfrm>
                    <a:off x="0" y="0"/>
                    <a:ext cx="1619250" cy="648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2415">
      <w:rPr>
        <w:noProof/>
      </w:rPr>
      <w:drawing>
        <wp:anchor distT="0" distB="0" distL="114300" distR="114300" simplePos="0" relativeHeight="251661312" behindDoc="0" locked="0" layoutInCell="1" allowOverlap="1" wp14:anchorId="541A1A5D" wp14:editId="78E5E6DC">
          <wp:simplePos x="0" y="0"/>
          <wp:positionH relativeFrom="column">
            <wp:posOffset>4015740</wp:posOffset>
          </wp:positionH>
          <wp:positionV relativeFrom="paragraph">
            <wp:posOffset>-272415</wp:posOffset>
          </wp:positionV>
          <wp:extent cx="2203450" cy="857250"/>
          <wp:effectExtent l="0" t="0" r="6350" b="0"/>
          <wp:wrapThrough wrapText="bothSides">
            <wp:wrapPolygon edited="0">
              <wp:start x="0" y="0"/>
              <wp:lineTo x="0" y="21120"/>
              <wp:lineTo x="21476" y="21120"/>
              <wp:lineTo x="21476" y="0"/>
              <wp:lineTo x="0" y="0"/>
            </wp:wrapPolygon>
          </wp:wrapThrough>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l="16222" t="17037" r="6666" b="16296"/>
                  <a:stretch/>
                </pic:blipFill>
                <pic:spPr bwMode="auto">
                  <a:xfrm>
                    <a:off x="0" y="0"/>
                    <a:ext cx="2203450"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14A10"/>
    <w:multiLevelType w:val="hybridMultilevel"/>
    <w:tmpl w:val="1EAE3F6A"/>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20D4240F"/>
    <w:multiLevelType w:val="hybridMultilevel"/>
    <w:tmpl w:val="3D78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81A9E"/>
    <w:multiLevelType w:val="hybridMultilevel"/>
    <w:tmpl w:val="BA80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E51091"/>
    <w:multiLevelType w:val="hybridMultilevel"/>
    <w:tmpl w:val="9CCC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2614728">
    <w:abstractNumId w:val="0"/>
  </w:num>
  <w:num w:numId="2" w16cid:durableId="1102872225">
    <w:abstractNumId w:val="1"/>
  </w:num>
  <w:num w:numId="3" w16cid:durableId="884486390">
    <w:abstractNumId w:val="3"/>
  </w:num>
  <w:num w:numId="4" w16cid:durableId="1404835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A7"/>
    <w:rsid w:val="00000DA3"/>
    <w:rsid w:val="00052693"/>
    <w:rsid w:val="00061A36"/>
    <w:rsid w:val="00082705"/>
    <w:rsid w:val="000850B5"/>
    <w:rsid w:val="000A56BE"/>
    <w:rsid w:val="000D2BEB"/>
    <w:rsid w:val="00110328"/>
    <w:rsid w:val="00123918"/>
    <w:rsid w:val="00135EFB"/>
    <w:rsid w:val="00140EB6"/>
    <w:rsid w:val="0014392B"/>
    <w:rsid w:val="00161F68"/>
    <w:rsid w:val="001645CF"/>
    <w:rsid w:val="00174327"/>
    <w:rsid w:val="001853CF"/>
    <w:rsid w:val="0019205B"/>
    <w:rsid w:val="001B47D7"/>
    <w:rsid w:val="001C6565"/>
    <w:rsid w:val="00203B65"/>
    <w:rsid w:val="002320FF"/>
    <w:rsid w:val="0026506A"/>
    <w:rsid w:val="00267FF2"/>
    <w:rsid w:val="00272415"/>
    <w:rsid w:val="00274F9A"/>
    <w:rsid w:val="002870C1"/>
    <w:rsid w:val="002A0D19"/>
    <w:rsid w:val="002D49B7"/>
    <w:rsid w:val="002F03FC"/>
    <w:rsid w:val="00316DB0"/>
    <w:rsid w:val="00323530"/>
    <w:rsid w:val="003464D4"/>
    <w:rsid w:val="003467E2"/>
    <w:rsid w:val="00350625"/>
    <w:rsid w:val="0037134E"/>
    <w:rsid w:val="003909E9"/>
    <w:rsid w:val="00395CFF"/>
    <w:rsid w:val="003A416C"/>
    <w:rsid w:val="003B35E1"/>
    <w:rsid w:val="003C2D9A"/>
    <w:rsid w:val="003C6C27"/>
    <w:rsid w:val="003E696E"/>
    <w:rsid w:val="00403C92"/>
    <w:rsid w:val="00404AB4"/>
    <w:rsid w:val="004103CE"/>
    <w:rsid w:val="004230C7"/>
    <w:rsid w:val="004500C5"/>
    <w:rsid w:val="0046701D"/>
    <w:rsid w:val="00473CD3"/>
    <w:rsid w:val="004B0CE5"/>
    <w:rsid w:val="004B6FC2"/>
    <w:rsid w:val="004C35C6"/>
    <w:rsid w:val="004C61A8"/>
    <w:rsid w:val="004D2DCA"/>
    <w:rsid w:val="004D5E9F"/>
    <w:rsid w:val="004E629E"/>
    <w:rsid w:val="0053362D"/>
    <w:rsid w:val="00541D2D"/>
    <w:rsid w:val="0054453D"/>
    <w:rsid w:val="00545002"/>
    <w:rsid w:val="00580644"/>
    <w:rsid w:val="005827F1"/>
    <w:rsid w:val="005A7BF0"/>
    <w:rsid w:val="005B03BC"/>
    <w:rsid w:val="005B4EC4"/>
    <w:rsid w:val="005C79B0"/>
    <w:rsid w:val="0062054F"/>
    <w:rsid w:val="00630564"/>
    <w:rsid w:val="0063164D"/>
    <w:rsid w:val="006413E7"/>
    <w:rsid w:val="00647D30"/>
    <w:rsid w:val="00676A61"/>
    <w:rsid w:val="006932F5"/>
    <w:rsid w:val="006A20F1"/>
    <w:rsid w:val="006B0BBF"/>
    <w:rsid w:val="006B2EA7"/>
    <w:rsid w:val="006C0EA4"/>
    <w:rsid w:val="006D4334"/>
    <w:rsid w:val="006E4F32"/>
    <w:rsid w:val="00702691"/>
    <w:rsid w:val="00724979"/>
    <w:rsid w:val="00754F08"/>
    <w:rsid w:val="007556B9"/>
    <w:rsid w:val="00756AE4"/>
    <w:rsid w:val="00767A66"/>
    <w:rsid w:val="00784D4D"/>
    <w:rsid w:val="007B7C1E"/>
    <w:rsid w:val="007C4A88"/>
    <w:rsid w:val="007F310A"/>
    <w:rsid w:val="00800935"/>
    <w:rsid w:val="00810F12"/>
    <w:rsid w:val="00813A01"/>
    <w:rsid w:val="00817970"/>
    <w:rsid w:val="00830A10"/>
    <w:rsid w:val="008557A8"/>
    <w:rsid w:val="0086202C"/>
    <w:rsid w:val="008B2A59"/>
    <w:rsid w:val="008B7306"/>
    <w:rsid w:val="008C54E8"/>
    <w:rsid w:val="008C7FB7"/>
    <w:rsid w:val="008D4D4C"/>
    <w:rsid w:val="008F25BE"/>
    <w:rsid w:val="008F3F0C"/>
    <w:rsid w:val="008F4247"/>
    <w:rsid w:val="00900A9D"/>
    <w:rsid w:val="00903A42"/>
    <w:rsid w:val="00906252"/>
    <w:rsid w:val="00934778"/>
    <w:rsid w:val="00941A78"/>
    <w:rsid w:val="0095273D"/>
    <w:rsid w:val="00952C4F"/>
    <w:rsid w:val="009F0A75"/>
    <w:rsid w:val="00A1031D"/>
    <w:rsid w:val="00A12295"/>
    <w:rsid w:val="00A1512C"/>
    <w:rsid w:val="00A37399"/>
    <w:rsid w:val="00A42559"/>
    <w:rsid w:val="00A5104F"/>
    <w:rsid w:val="00A5210F"/>
    <w:rsid w:val="00A652F3"/>
    <w:rsid w:val="00AB2A2D"/>
    <w:rsid w:val="00AD0F72"/>
    <w:rsid w:val="00AD1F22"/>
    <w:rsid w:val="00AE5376"/>
    <w:rsid w:val="00AF4D2D"/>
    <w:rsid w:val="00B00358"/>
    <w:rsid w:val="00B06569"/>
    <w:rsid w:val="00B247E0"/>
    <w:rsid w:val="00B27A81"/>
    <w:rsid w:val="00B5544C"/>
    <w:rsid w:val="00B64580"/>
    <w:rsid w:val="00B72606"/>
    <w:rsid w:val="00B72F8F"/>
    <w:rsid w:val="00B75D19"/>
    <w:rsid w:val="00B8406D"/>
    <w:rsid w:val="00B8742C"/>
    <w:rsid w:val="00BA5CA2"/>
    <w:rsid w:val="00BD013B"/>
    <w:rsid w:val="00BE0F14"/>
    <w:rsid w:val="00BE552B"/>
    <w:rsid w:val="00C16D8E"/>
    <w:rsid w:val="00C32468"/>
    <w:rsid w:val="00C664E8"/>
    <w:rsid w:val="00C76C23"/>
    <w:rsid w:val="00C77509"/>
    <w:rsid w:val="00C838B3"/>
    <w:rsid w:val="00CA7607"/>
    <w:rsid w:val="00CA7892"/>
    <w:rsid w:val="00CB0762"/>
    <w:rsid w:val="00CD1A70"/>
    <w:rsid w:val="00CF170B"/>
    <w:rsid w:val="00D02295"/>
    <w:rsid w:val="00D57723"/>
    <w:rsid w:val="00D7210E"/>
    <w:rsid w:val="00D84581"/>
    <w:rsid w:val="00DA3F26"/>
    <w:rsid w:val="00E12811"/>
    <w:rsid w:val="00E15AA3"/>
    <w:rsid w:val="00E228EC"/>
    <w:rsid w:val="00E36C86"/>
    <w:rsid w:val="00E52D92"/>
    <w:rsid w:val="00E643E9"/>
    <w:rsid w:val="00E75778"/>
    <w:rsid w:val="00E83B5A"/>
    <w:rsid w:val="00E84EBD"/>
    <w:rsid w:val="00EA2600"/>
    <w:rsid w:val="00EE3736"/>
    <w:rsid w:val="00EE3E4D"/>
    <w:rsid w:val="00EE74EF"/>
    <w:rsid w:val="00EF0E65"/>
    <w:rsid w:val="00EF3C7D"/>
    <w:rsid w:val="00F000E3"/>
    <w:rsid w:val="00F14A4B"/>
    <w:rsid w:val="00F22CB3"/>
    <w:rsid w:val="00F75319"/>
    <w:rsid w:val="00F77AD4"/>
    <w:rsid w:val="00F836B8"/>
    <w:rsid w:val="00F87375"/>
    <w:rsid w:val="00FA67D9"/>
    <w:rsid w:val="00FB1A6B"/>
    <w:rsid w:val="00FC066B"/>
    <w:rsid w:val="00FD209B"/>
    <w:rsid w:val="00FD4391"/>
    <w:rsid w:val="00FE0099"/>
    <w:rsid w:val="00FE161C"/>
    <w:rsid w:val="00FE2DAA"/>
    <w:rsid w:val="00FF5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7204B868"/>
  <w15:docId w15:val="{466C0F36-DC0C-48EE-9CA1-9D07781E4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lang w:eastAsia="en-US"/>
    </w:rPr>
  </w:style>
  <w:style w:type="paragraph" w:styleId="Heading1">
    <w:name w:val="heading 1"/>
    <w:basedOn w:val="Normal"/>
    <w:next w:val="Normal"/>
    <w:qFormat/>
    <w:pPr>
      <w:keepNext/>
      <w:ind w:left="3600"/>
      <w:outlineLvl w:val="0"/>
    </w:pPr>
    <w:rPr>
      <w:b/>
      <w:bCs/>
      <w:sz w:val="36"/>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sz w:val="72"/>
    </w:rPr>
  </w:style>
  <w:style w:type="paragraph" w:styleId="Heading5">
    <w:name w:val="heading 5"/>
    <w:basedOn w:val="Normal"/>
    <w:next w:val="Normal"/>
    <w:qFormat/>
    <w:pPr>
      <w:keepNext/>
      <w:jc w:val="right"/>
      <w:outlineLvl w:val="4"/>
    </w:pPr>
    <w:rPr>
      <w:b/>
      <w:bCs/>
      <w:sz w:val="20"/>
      <w:szCs w:val="24"/>
    </w:rPr>
  </w:style>
  <w:style w:type="paragraph" w:styleId="Heading6">
    <w:name w:val="heading 6"/>
    <w:basedOn w:val="Normal"/>
    <w:next w:val="Normal"/>
    <w:link w:val="Heading6Char"/>
    <w:qFormat/>
    <w:pPr>
      <w:keepNext/>
      <w:jc w:val="center"/>
      <w:outlineLvl w:val="5"/>
    </w:pPr>
    <w:rPr>
      <w:b/>
      <w:sz w:val="20"/>
      <w:szCs w:val="24"/>
    </w:rPr>
  </w:style>
  <w:style w:type="paragraph" w:styleId="Heading7">
    <w:name w:val="heading 7"/>
    <w:basedOn w:val="Normal"/>
    <w:next w:val="Normal"/>
    <w:qFormat/>
    <w:pPr>
      <w:keepNext/>
      <w:outlineLvl w:val="6"/>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framePr w:hSpace="180" w:wrap="around" w:vAnchor="page" w:hAnchor="margin" w:xAlign="center" w:y="12241"/>
      <w:jc w:val="center"/>
    </w:pPr>
  </w:style>
  <w:style w:type="paragraph" w:styleId="BodyTextIndent">
    <w:name w:val="Body Text Indent"/>
    <w:basedOn w:val="Normal"/>
    <w:pPr>
      <w:ind w:left="3600"/>
    </w:pPr>
    <w:rPr>
      <w:b/>
      <w:bCs/>
      <w:sz w:val="32"/>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uiPriority w:val="99"/>
    <w:rPr>
      <w:color w:val="0000FF"/>
      <w:u w:val="single"/>
    </w:rPr>
  </w:style>
  <w:style w:type="paragraph" w:customStyle="1" w:styleId="Title2">
    <w:name w:val="Title 2"/>
    <w:basedOn w:val="Normal"/>
    <w:pPr>
      <w:keepNext/>
      <w:outlineLvl w:val="1"/>
    </w:pPr>
    <w:rPr>
      <w:rFonts w:ascii="Tahoma" w:hAnsi="Tahoma"/>
      <w:b/>
      <w:bCs/>
      <w:iCs/>
      <w:color w:val="B72929"/>
      <w:sz w:val="92"/>
      <w:szCs w:val="28"/>
      <w:lang w:val="en-US"/>
    </w:rPr>
  </w:style>
  <w:style w:type="paragraph" w:styleId="NormalWeb">
    <w:name w:val="Normal (Web)"/>
    <w:basedOn w:val="Normal"/>
    <w:pPr>
      <w:spacing w:before="100" w:beforeAutospacing="1" w:after="100" w:afterAutospacing="1"/>
    </w:pPr>
    <w:rPr>
      <w:rFonts w:ascii="Times New Roman" w:hAnsi="Times New Roman" w:cs="Times New Roman"/>
      <w:szCs w:val="24"/>
      <w:lang w:val="en-US"/>
    </w:rPr>
  </w:style>
  <w:style w:type="character" w:customStyle="1" w:styleId="FooterChar">
    <w:name w:val="Footer Char"/>
    <w:basedOn w:val="DefaultParagraphFont"/>
    <w:link w:val="Footer"/>
    <w:uiPriority w:val="99"/>
    <w:rsid w:val="00A1031D"/>
    <w:rPr>
      <w:rFonts w:ascii="Arial" w:hAnsi="Arial" w:cs="Arial"/>
      <w:sz w:val="24"/>
      <w:lang w:eastAsia="en-US"/>
    </w:rPr>
  </w:style>
  <w:style w:type="character" w:customStyle="1" w:styleId="Heading6Char">
    <w:name w:val="Heading 6 Char"/>
    <w:basedOn w:val="DefaultParagraphFont"/>
    <w:link w:val="Heading6"/>
    <w:rsid w:val="004E629E"/>
    <w:rPr>
      <w:rFonts w:ascii="Arial" w:hAnsi="Arial" w:cs="Arial"/>
      <w:b/>
      <w:szCs w:val="24"/>
      <w:lang w:eastAsia="en-US"/>
    </w:rPr>
  </w:style>
  <w:style w:type="paragraph" w:styleId="NoSpacing">
    <w:name w:val="No Spacing"/>
    <w:basedOn w:val="Normal"/>
    <w:uiPriority w:val="1"/>
    <w:qFormat/>
    <w:rsid w:val="00B72606"/>
    <w:rPr>
      <w:rFonts w:ascii="Calibri" w:eastAsia="Calibri" w:hAnsi="Calibri" w:cs="Times New Roman"/>
      <w:szCs w:val="32"/>
      <w:lang w:bidi="en-US"/>
    </w:rPr>
  </w:style>
  <w:style w:type="character" w:customStyle="1" w:styleId="lrzxr">
    <w:name w:val="lrzxr"/>
    <w:basedOn w:val="DefaultParagraphFont"/>
    <w:rsid w:val="002A0D19"/>
  </w:style>
  <w:style w:type="character" w:customStyle="1" w:styleId="hgkelc">
    <w:name w:val="hgkelc"/>
    <w:basedOn w:val="DefaultParagraphFont"/>
    <w:rsid w:val="00C77509"/>
  </w:style>
  <w:style w:type="paragraph" w:styleId="ListParagraph">
    <w:name w:val="List Paragraph"/>
    <w:basedOn w:val="Normal"/>
    <w:uiPriority w:val="34"/>
    <w:qFormat/>
    <w:rsid w:val="00702691"/>
    <w:pPr>
      <w:spacing w:after="160" w:line="259" w:lineRule="auto"/>
      <w:ind w:left="720"/>
      <w:contextualSpacing/>
    </w:pPr>
    <w:rPr>
      <w:rFonts w:asciiTheme="minorHAnsi" w:eastAsiaTheme="minorHAnsi" w:hAnsiTheme="minorHAnsi" w:cstheme="minorBidi"/>
      <w:sz w:val="22"/>
      <w:szCs w:val="22"/>
    </w:rPr>
  </w:style>
  <w:style w:type="table" w:styleId="TableGrid">
    <w:name w:val="Table Grid"/>
    <w:basedOn w:val="TableNormal"/>
    <w:rsid w:val="005C7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18712">
      <w:bodyDiv w:val="1"/>
      <w:marLeft w:val="0"/>
      <w:marRight w:val="0"/>
      <w:marTop w:val="0"/>
      <w:marBottom w:val="0"/>
      <w:divBdr>
        <w:top w:val="none" w:sz="0" w:space="0" w:color="auto"/>
        <w:left w:val="none" w:sz="0" w:space="0" w:color="auto"/>
        <w:bottom w:val="none" w:sz="0" w:space="0" w:color="auto"/>
        <w:right w:val="none" w:sz="0" w:space="0" w:color="auto"/>
      </w:divBdr>
    </w:div>
    <w:div w:id="1108236846">
      <w:bodyDiv w:val="1"/>
      <w:marLeft w:val="0"/>
      <w:marRight w:val="0"/>
      <w:marTop w:val="0"/>
      <w:marBottom w:val="0"/>
      <w:divBdr>
        <w:top w:val="none" w:sz="0" w:space="0" w:color="auto"/>
        <w:left w:val="none" w:sz="0" w:space="0" w:color="auto"/>
        <w:bottom w:val="none" w:sz="0" w:space="0" w:color="auto"/>
        <w:right w:val="none" w:sz="0" w:space="0" w:color="auto"/>
      </w:divBdr>
    </w:div>
    <w:div w:id="169059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mm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ewise.Immunise@covwarkpt.nhs.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9.png"/><Relationship Id="rId1" Type="http://schemas.openxmlformats.org/officeDocument/2006/relationships/image" Target="media/image4.png"/><Relationship Id="rId4" Type="http://schemas.openxmlformats.org/officeDocument/2006/relationships/image" Target="media/image20.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masser\Application%20Data\Microsoft\Templates\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8931FD02B9F80478CEB73B6A15D805C" ma:contentTypeVersion="2" ma:contentTypeDescription="Create a new document." ma:contentTypeScope="" ma:versionID="4a0c7a5c7ae7ff7c634c444d909b32c8">
  <xsd:schema xmlns:xsd="http://www.w3.org/2001/XMLSchema" xmlns:xs="http://www.w3.org/2001/XMLSchema" xmlns:p="http://schemas.microsoft.com/office/2006/metadata/properties" xmlns:ns2="047a01b8-0e6d-4d42-84a9-ec3768f473ce" targetNamespace="http://schemas.microsoft.com/office/2006/metadata/properties" ma:root="true" ma:fieldsID="738259d59ea47373fb3719beb97cae9f" ns2:_="">
    <xsd:import namespace="047a01b8-0e6d-4d42-84a9-ec3768f473c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a01b8-0e6d-4d42-84a9-ec3768f473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047a01b8-0e6d-4d42-84a9-ec3768f473ce">
      <UserInfo>
        <DisplayName>Boyes Lisa (RYG) C&amp;W PARTNERSHIP TRUST</DisplayName>
        <AccountId>748</AccountId>
        <AccountType/>
      </UserInfo>
      <UserInfo>
        <DisplayName>Colley Anita (RYG) C&amp;W PARTNERSHIP TRUST</DisplayName>
        <AccountId>2889</AccountId>
        <AccountType/>
      </UserInfo>
      <UserInfo>
        <DisplayName>Laleye Olujinmi (RYG) C&amp;W PARTNERSHIP TRUST</DisplayName>
        <AccountId>4900</AccountId>
        <AccountType/>
      </UserInfo>
      <UserInfo>
        <DisplayName>Birdee Bhupinder (RYG) C&amp;W PARTNERSHIP TRUST</DisplayName>
        <AccountId>1509</AccountId>
        <AccountType/>
      </UserInfo>
      <UserInfo>
        <DisplayName>Bains Manpreet (RYG) C&amp;W PARTNERSHIP TRUST</DisplayName>
        <AccountId>6173</AccountId>
        <AccountType/>
      </UserInfo>
      <UserInfo>
        <DisplayName>Wainwright Gareth (RYG) C&amp;W PARTNERSHIP TRUST</DisplayName>
        <AccountId>10517</AccountId>
        <AccountType/>
      </UserInfo>
      <UserInfo>
        <DisplayName>Cooke Jane (RYG) C&amp;W PARTNERSHIP TRUST</DisplayName>
        <AccountId>1733</AccountId>
        <AccountType/>
      </UserInfo>
      <UserInfo>
        <DisplayName>Cutler Sarah (RYG) C&amp;W PARTNERSHIP TRUST</DisplayName>
        <AccountId>104</AccountId>
        <AccountType/>
      </UserInfo>
      <UserInfo>
        <DisplayName>Preece Jack (RYG) C&amp;W PARTNERSHIP TRUST</DisplayName>
        <AccountId>11077</AccountId>
        <AccountType/>
      </UserInfo>
      <UserInfo>
        <DisplayName>Dixon Leah (RYG) C&amp;W PARTNERSHIP TRUST</DisplayName>
        <AccountId>1491</AccountId>
        <AccountType/>
      </UserInfo>
    </SharedWithUsers>
  </documentManagement>
</p:properties>
</file>

<file path=customXml/itemProps1.xml><?xml version="1.0" encoding="utf-8"?>
<ds:datastoreItem xmlns:ds="http://schemas.openxmlformats.org/officeDocument/2006/customXml" ds:itemID="{96151E8F-6DE8-44EE-AD96-799B7021883E}">
  <ds:schemaRefs>
    <ds:schemaRef ds:uri="http://schemas.openxmlformats.org/officeDocument/2006/bibliography"/>
  </ds:schemaRefs>
</ds:datastoreItem>
</file>

<file path=customXml/itemProps2.xml><?xml version="1.0" encoding="utf-8"?>
<ds:datastoreItem xmlns:ds="http://schemas.openxmlformats.org/officeDocument/2006/customXml" ds:itemID="{B5C7A3F8-7024-4E13-81EF-12122741C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a01b8-0e6d-4d42-84a9-ec3768f47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5FC517-79BA-48C4-9AB5-19D5040BEDDA}">
  <ds:schemaRefs>
    <ds:schemaRef ds:uri="http://schemas.microsoft.com/sharepoint/v3/contenttype/forms"/>
  </ds:schemaRefs>
</ds:datastoreItem>
</file>

<file path=customXml/itemProps4.xml><?xml version="1.0" encoding="utf-8"?>
<ds:datastoreItem xmlns:ds="http://schemas.openxmlformats.org/officeDocument/2006/customXml" ds:itemID="{D4EDC0BF-43EB-49AE-BEFF-CEC5F56F51F0}">
  <ds:schemaRefs>
    <ds:schemaRef ds:uri="http://purl.org/dc/dcmitype/"/>
    <ds:schemaRef ds:uri="http://purl.org/dc/elements/1.1/"/>
    <ds:schemaRef ds:uri="http://schemas.openxmlformats.org/package/2006/metadata/core-properties"/>
    <ds:schemaRef ds:uri="http://purl.org/dc/terms/"/>
    <ds:schemaRef ds:uri="http://schemas.microsoft.com/office/infopath/2007/PartnerControls"/>
    <ds:schemaRef ds:uri="047a01b8-0e6d-4d42-84a9-ec3768f473ce"/>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Letterhead.dot</Template>
  <TotalTime>9</TotalTime>
  <Pages>1</Pages>
  <Words>244</Words>
  <Characters>1358</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NORTH WARWICKSHIRE</vt:lpstr>
    </vt:vector>
  </TitlesOfParts>
  <Company>North Warwickshire Primary Care Trust</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WARWICKSHIRE</dc:title>
  <dc:creator>Elaine Rackham</dc:creator>
  <cp:lastModifiedBy>Quinney Lisa (RYG) C&amp;W PARTNERSHIP TRUST</cp:lastModifiedBy>
  <cp:revision>2</cp:revision>
  <cp:lastPrinted>2022-05-31T16:09:00Z</cp:lastPrinted>
  <dcterms:created xsi:type="dcterms:W3CDTF">2024-02-19T12:37:00Z</dcterms:created>
  <dcterms:modified xsi:type="dcterms:W3CDTF">2024-02-19T12:37:00Z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0x01010068931FD02B9F80478CEB73B6A15D805C</vt:lpwstr>
  </property>
  <property fmtid="{D5CDD505-2E9C-101B-9397-08002B2CF9AE}" pid="3" name="GrammarlyDocumentId">
    <vt:lpwstr>287829e73aad0207753349874c07c5bd98ec15ca5cb8281c01db8c31a652401c</vt:lpwstr>
  </property>
</Properties>
</file>